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5D0F2" w14:textId="01079492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4F41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BB35DE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FD8C4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2FAB09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655914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B258210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B4D8F22" w14:textId="77777777" w:rsidTr="004F10A0">
        <w:tc>
          <w:tcPr>
            <w:tcW w:w="2269" w:type="dxa"/>
            <w:shd w:val="clear" w:color="auto" w:fill="auto"/>
          </w:tcPr>
          <w:p w14:paraId="48FB8D6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6DAB32" w14:textId="77777777" w:rsidR="00A137C9" w:rsidRPr="00A2540E" w:rsidRDefault="00D5224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22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Gnojnik w 2025 roku kredytu długoterminowego do kwoty 5 000 000,00 PLN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224A" w:rsidRPr="00A2540E" w14:paraId="49BFA1CD" w14:textId="77777777" w:rsidTr="00E86A60">
        <w:tc>
          <w:tcPr>
            <w:tcW w:w="2269" w:type="dxa"/>
            <w:shd w:val="clear" w:color="auto" w:fill="auto"/>
          </w:tcPr>
          <w:p w14:paraId="3978C978" w14:textId="77777777" w:rsidR="00D5224A" w:rsidRPr="00A2540E" w:rsidRDefault="00D5224A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D5CA52" w14:textId="77777777" w:rsidR="00D5224A" w:rsidRPr="00A2540E" w:rsidRDefault="00D5224A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22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RIiD.271.8.2025</w:t>
            </w:r>
          </w:p>
        </w:tc>
      </w:tr>
    </w:tbl>
    <w:p w14:paraId="57AF1288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266DC2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5224A" w:rsidRPr="00D5224A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F196BF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7AF3797" w14:textId="77777777" w:rsidTr="00A137C9">
        <w:tc>
          <w:tcPr>
            <w:tcW w:w="617" w:type="dxa"/>
            <w:shd w:val="clear" w:color="auto" w:fill="auto"/>
            <w:vAlign w:val="center"/>
          </w:tcPr>
          <w:p w14:paraId="3D5080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46D2B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B3BFEE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A7A8645" w14:textId="77777777" w:rsidTr="00A137C9">
        <w:tc>
          <w:tcPr>
            <w:tcW w:w="617" w:type="dxa"/>
            <w:shd w:val="clear" w:color="auto" w:fill="auto"/>
            <w:vAlign w:val="center"/>
          </w:tcPr>
          <w:p w14:paraId="27F47AF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91D364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0B853F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2990B9F" w14:textId="77777777" w:rsidTr="00A137C9">
        <w:tc>
          <w:tcPr>
            <w:tcW w:w="617" w:type="dxa"/>
            <w:shd w:val="clear" w:color="auto" w:fill="auto"/>
            <w:vAlign w:val="center"/>
          </w:tcPr>
          <w:p w14:paraId="297DE6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E0DEE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779B17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5FCF37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5224A" w:rsidRPr="00D5224A">
        <w:rPr>
          <w:rFonts w:ascii="Arial" w:hAnsi="Arial" w:cs="Arial"/>
          <w:sz w:val="24"/>
          <w:szCs w:val="24"/>
        </w:rPr>
        <w:t>(</w:t>
      </w:r>
      <w:proofErr w:type="spellStart"/>
      <w:r w:rsidR="00D5224A" w:rsidRPr="00D5224A">
        <w:rPr>
          <w:rFonts w:ascii="Arial" w:hAnsi="Arial" w:cs="Arial"/>
          <w:sz w:val="24"/>
          <w:szCs w:val="24"/>
        </w:rPr>
        <w:t>t.j</w:t>
      </w:r>
      <w:proofErr w:type="spellEnd"/>
      <w:r w:rsidR="00D5224A" w:rsidRPr="00D5224A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8F994FE" w14:textId="77777777" w:rsidTr="00A137C9">
        <w:tc>
          <w:tcPr>
            <w:tcW w:w="617" w:type="dxa"/>
            <w:shd w:val="clear" w:color="auto" w:fill="auto"/>
            <w:vAlign w:val="center"/>
          </w:tcPr>
          <w:p w14:paraId="1A9D65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35CBD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7D3F20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D3044D2" w14:textId="77777777" w:rsidTr="00A137C9">
        <w:tc>
          <w:tcPr>
            <w:tcW w:w="617" w:type="dxa"/>
            <w:shd w:val="clear" w:color="auto" w:fill="auto"/>
            <w:vAlign w:val="center"/>
          </w:tcPr>
          <w:p w14:paraId="79D5BDE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7E3E4E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CD1F1A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309F249" w14:textId="77777777" w:rsidTr="00A137C9">
        <w:tc>
          <w:tcPr>
            <w:tcW w:w="617" w:type="dxa"/>
            <w:shd w:val="clear" w:color="auto" w:fill="auto"/>
            <w:vAlign w:val="center"/>
          </w:tcPr>
          <w:p w14:paraId="7FCD0C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856E75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F4D1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FA097C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EECD05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8191A96" w14:textId="77777777" w:rsidTr="004F10A0">
        <w:tc>
          <w:tcPr>
            <w:tcW w:w="2660" w:type="dxa"/>
            <w:shd w:val="clear" w:color="auto" w:fill="auto"/>
          </w:tcPr>
          <w:p w14:paraId="3E027CC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79442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380A3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ECEAD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F975D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2ACD7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5224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61DA37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DC6E4" w14:textId="77777777" w:rsidR="000930BC" w:rsidRDefault="000930BC" w:rsidP="00025386">
      <w:pPr>
        <w:spacing w:after="0" w:line="240" w:lineRule="auto"/>
      </w:pPr>
      <w:r>
        <w:separator/>
      </w:r>
    </w:p>
  </w:endnote>
  <w:endnote w:type="continuationSeparator" w:id="0">
    <w:p w14:paraId="6BBC4E57" w14:textId="77777777" w:rsidR="000930BC" w:rsidRDefault="000930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1779E" w14:textId="77777777" w:rsidR="00D5224A" w:rsidRDefault="00D52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C657C" w14:textId="77777777" w:rsidR="00025386" w:rsidRDefault="00E04F41" w:rsidP="00025386">
    <w:pPr>
      <w:pStyle w:val="Stopka"/>
      <w:tabs>
        <w:tab w:val="clear" w:pos="4536"/>
      </w:tabs>
      <w:jc w:val="center"/>
    </w:pPr>
    <w:r>
      <w:rPr>
        <w:noProof/>
      </w:rPr>
      <w:pict w14:anchorId="61EC5A4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DE2F0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BEBF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5D0A0" w14:textId="77777777" w:rsidR="00D5224A" w:rsidRDefault="00D52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6AF75" w14:textId="77777777" w:rsidR="000930BC" w:rsidRDefault="000930BC" w:rsidP="00025386">
      <w:pPr>
        <w:spacing w:after="0" w:line="240" w:lineRule="auto"/>
      </w:pPr>
      <w:r>
        <w:separator/>
      </w:r>
    </w:p>
  </w:footnote>
  <w:footnote w:type="continuationSeparator" w:id="0">
    <w:p w14:paraId="0C683A84" w14:textId="77777777" w:rsidR="000930BC" w:rsidRDefault="000930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DE5D9" w14:textId="77777777" w:rsidR="00D5224A" w:rsidRDefault="00D52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D69E1" w14:textId="77777777" w:rsidR="00D5224A" w:rsidRDefault="00D52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3E5E3" w14:textId="77777777" w:rsidR="00D5224A" w:rsidRDefault="00D5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92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0BC"/>
    <w:rsid w:val="00025386"/>
    <w:rsid w:val="000423B9"/>
    <w:rsid w:val="00053927"/>
    <w:rsid w:val="00084786"/>
    <w:rsid w:val="000930BC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224A"/>
    <w:rsid w:val="00D55FC4"/>
    <w:rsid w:val="00D9320D"/>
    <w:rsid w:val="00DC4842"/>
    <w:rsid w:val="00DC587A"/>
    <w:rsid w:val="00DC652A"/>
    <w:rsid w:val="00DE3B21"/>
    <w:rsid w:val="00DE73DD"/>
    <w:rsid w:val="00E04F41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ADFA8"/>
  <w15:chartTrackingRefBased/>
  <w15:docId w15:val="{4DBF6BAF-FEDA-48BC-8D4B-D2F71608B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2025-05-05T09:36:00Z</dcterms:created>
  <dcterms:modified xsi:type="dcterms:W3CDTF">2025-05-05T09:36:00Z</dcterms:modified>
</cp:coreProperties>
</file>