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D662A0" w14:textId="57DCCD78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64355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70314751" w14:textId="77777777" w:rsidTr="00467CA2">
        <w:tc>
          <w:tcPr>
            <w:tcW w:w="2800" w:type="dxa"/>
            <w:shd w:val="clear" w:color="auto" w:fill="auto"/>
          </w:tcPr>
          <w:p w14:paraId="4D925BAE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2D40DF6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C28517D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CAE7F3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14:paraId="5A3556C3" w14:textId="77777777" w:rsidTr="00467CA2">
        <w:tc>
          <w:tcPr>
            <w:tcW w:w="2800" w:type="dxa"/>
            <w:shd w:val="clear" w:color="auto" w:fill="auto"/>
          </w:tcPr>
          <w:p w14:paraId="2D89D9CD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C754C3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AF8A88D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66FE45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B4E4B6F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3E48D0C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5B0BDF0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8736725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A7F4AED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8F2820" w:rsidRPr="008F2820">
        <w:rPr>
          <w:rFonts w:ascii="Arial" w:hAnsi="Arial" w:cs="Arial"/>
          <w:sz w:val="24"/>
          <w:szCs w:val="24"/>
        </w:rPr>
        <w:t>(</w:t>
      </w:r>
      <w:proofErr w:type="spellStart"/>
      <w:r w:rsidR="008F2820" w:rsidRPr="008F2820">
        <w:rPr>
          <w:rFonts w:ascii="Arial" w:hAnsi="Arial" w:cs="Arial"/>
          <w:sz w:val="24"/>
          <w:szCs w:val="24"/>
        </w:rPr>
        <w:t>t.j</w:t>
      </w:r>
      <w:proofErr w:type="spellEnd"/>
      <w:r w:rsidR="008F2820" w:rsidRPr="008F2820">
        <w:rPr>
          <w:rFonts w:ascii="Arial" w:hAnsi="Arial" w:cs="Arial"/>
          <w:sz w:val="24"/>
          <w:szCs w:val="24"/>
        </w:rPr>
        <w:t>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60F9350F" w14:textId="77777777" w:rsidTr="00467CA2">
        <w:tc>
          <w:tcPr>
            <w:tcW w:w="2269" w:type="dxa"/>
            <w:shd w:val="clear" w:color="auto" w:fill="auto"/>
          </w:tcPr>
          <w:p w14:paraId="506A22A4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BFBE6E" w14:textId="77777777" w:rsidR="00D520D3" w:rsidRPr="00A2540E" w:rsidRDefault="008F282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F282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Udzielenie Gminie Gnojnik w 2025 roku kredytu długoterminowego do kwoty 5 000 000,00 PLN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F2820" w:rsidRPr="00A2540E" w14:paraId="279D35C7" w14:textId="77777777" w:rsidTr="00E86A60">
        <w:tc>
          <w:tcPr>
            <w:tcW w:w="2269" w:type="dxa"/>
            <w:shd w:val="clear" w:color="auto" w:fill="auto"/>
          </w:tcPr>
          <w:p w14:paraId="53757C01" w14:textId="77777777" w:rsidR="008F2820" w:rsidRPr="00A2540E" w:rsidRDefault="008F2820" w:rsidP="00E86A6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D23205B" w14:textId="77777777" w:rsidR="008F2820" w:rsidRPr="00A2540E" w:rsidRDefault="008F2820" w:rsidP="00E86A6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F282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RIiD.271.8.2025</w:t>
            </w:r>
          </w:p>
        </w:tc>
      </w:tr>
    </w:tbl>
    <w:p w14:paraId="5524CA4A" w14:textId="77777777" w:rsidR="00DC652A" w:rsidRPr="00053927" w:rsidRDefault="008F282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7F715F28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B5C7F69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6690BEFA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9FB62DF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1C0CEDFD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712C8BF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66AC05F3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06D2ED0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27A9E537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3BCB2800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7BCA6A9A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F6897A6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A8E7EF8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7A9A466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2148849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48BD514E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21E4EFAF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31A634AE" w14:textId="77777777" w:rsidTr="00467CA2">
        <w:tc>
          <w:tcPr>
            <w:tcW w:w="2660" w:type="dxa"/>
            <w:shd w:val="clear" w:color="auto" w:fill="auto"/>
          </w:tcPr>
          <w:p w14:paraId="66CBD7F3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5287B24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D08E333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901148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97DB319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64C8C11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F2820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03FBC25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33C6A5" w14:textId="77777777" w:rsidR="00FE5EDE" w:rsidRDefault="00FE5EDE" w:rsidP="00025386">
      <w:pPr>
        <w:spacing w:after="0" w:line="240" w:lineRule="auto"/>
      </w:pPr>
      <w:r>
        <w:separator/>
      </w:r>
    </w:p>
  </w:endnote>
  <w:endnote w:type="continuationSeparator" w:id="0">
    <w:p w14:paraId="65D1885C" w14:textId="77777777" w:rsidR="00FE5EDE" w:rsidRDefault="00FE5ED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B7238" w14:textId="77777777" w:rsidR="008F2820" w:rsidRDefault="008F28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5970D4" w14:textId="77777777" w:rsidR="00025386" w:rsidRDefault="00264355" w:rsidP="00025386">
    <w:pPr>
      <w:pStyle w:val="Stopka"/>
      <w:tabs>
        <w:tab w:val="clear" w:pos="4536"/>
      </w:tabs>
      <w:jc w:val="center"/>
    </w:pPr>
    <w:r>
      <w:rPr>
        <w:noProof/>
      </w:rPr>
      <w:pict w14:anchorId="33B3740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64A74B2" w14:textId="06CE7F02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16B97E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A3C580" w14:textId="77777777" w:rsidR="008F2820" w:rsidRDefault="008F28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3BE197" w14:textId="77777777" w:rsidR="00FE5EDE" w:rsidRDefault="00FE5EDE" w:rsidP="00025386">
      <w:pPr>
        <w:spacing w:after="0" w:line="240" w:lineRule="auto"/>
      </w:pPr>
      <w:r>
        <w:separator/>
      </w:r>
    </w:p>
  </w:footnote>
  <w:footnote w:type="continuationSeparator" w:id="0">
    <w:p w14:paraId="785F7D5C" w14:textId="77777777" w:rsidR="00FE5EDE" w:rsidRDefault="00FE5ED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B32F0B" w14:textId="77777777" w:rsidR="008F2820" w:rsidRDefault="008F28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9A50DA" w14:textId="77777777" w:rsidR="008F2820" w:rsidRDefault="008F28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471446" w14:textId="77777777" w:rsidR="008F2820" w:rsidRDefault="008F28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2049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5EDE"/>
    <w:rsid w:val="00025386"/>
    <w:rsid w:val="000423B9"/>
    <w:rsid w:val="00053927"/>
    <w:rsid w:val="00066C44"/>
    <w:rsid w:val="00071D4C"/>
    <w:rsid w:val="0007792B"/>
    <w:rsid w:val="00084786"/>
    <w:rsid w:val="0016158F"/>
    <w:rsid w:val="001C2314"/>
    <w:rsid w:val="00213980"/>
    <w:rsid w:val="00264355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8F2820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  <w:rsid w:val="00FE5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4A17C3"/>
  <w15:chartTrackingRefBased/>
  <w15:docId w15:val="{7C23269C-9317-48F9-89F3-2CB201274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2025-05-05T09:36:00Z</dcterms:created>
  <dcterms:modified xsi:type="dcterms:W3CDTF">2025-05-05T09:36:00Z</dcterms:modified>
</cp:coreProperties>
</file>