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D451E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40B40" w:rsidRPr="00B40B40">
        <w:rPr>
          <w:rFonts w:ascii="Arial" w:hAnsi="Arial" w:cs="Arial"/>
          <w:b/>
          <w:sz w:val="24"/>
          <w:szCs w:val="24"/>
        </w:rPr>
        <w:t>CRZP/82/2025/AZP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40B40" w:rsidRPr="00B40B40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40B40" w:rsidRPr="00B40B40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B40B40" w:rsidRPr="00B40B40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40B40" w:rsidRPr="00B40B40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B40B40" w:rsidRPr="00B40B40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40B40" w:rsidRPr="0012157F" w:rsidTr="007E33BB">
        <w:tc>
          <w:tcPr>
            <w:tcW w:w="9104" w:type="dxa"/>
            <w:shd w:val="clear" w:color="auto" w:fill="D9D9D9"/>
          </w:tcPr>
          <w:p w:rsidR="00B40B40" w:rsidRPr="0012157F" w:rsidRDefault="00B40B40" w:rsidP="007E33B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40B40" w:rsidRDefault="00B40B40" w:rsidP="007E33B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40B4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40B4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40B40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40B40" w:rsidRPr="00C86421" w:rsidRDefault="00B40B40" w:rsidP="007E33B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40B40" w:rsidRDefault="00B40B40" w:rsidP="007E33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40B40" w:rsidRPr="00C86421" w:rsidRDefault="00B40B40" w:rsidP="007E33B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B40B40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40B40">
        <w:rPr>
          <w:rFonts w:ascii="Arial" w:hAnsi="Arial" w:cs="Arial"/>
          <w:b/>
          <w:sz w:val="24"/>
          <w:szCs w:val="24"/>
        </w:rPr>
        <w:t>Zawarcie umowy ramowej na wykonywanie robót budowlanych w obiektach Uniwersytetu Morskiego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40B40" w:rsidRPr="00B40B40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40B40" w:rsidRPr="0012157F" w:rsidTr="007E33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40" w:rsidRPr="0012157F" w:rsidRDefault="00B40B40" w:rsidP="007E33B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0B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40" w:rsidRPr="0012157F" w:rsidRDefault="00B40B40" w:rsidP="007E33B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0B4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40B40" w:rsidRPr="0012157F" w:rsidRDefault="00B40B40" w:rsidP="007E33B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B40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B40B40" w:rsidRPr="0012157F" w:rsidTr="007E33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40" w:rsidRPr="0012157F" w:rsidRDefault="00B40B40" w:rsidP="007E33B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0B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40" w:rsidRPr="0012157F" w:rsidRDefault="00B40B40" w:rsidP="007E33B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0B4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40B40" w:rsidRPr="00B40B40" w:rsidRDefault="00B40B40" w:rsidP="007E33B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B40">
              <w:rPr>
                <w:rFonts w:ascii="Arial" w:hAnsi="Arial" w:cs="Arial"/>
                <w:sz w:val="24"/>
                <w:szCs w:val="24"/>
              </w:rPr>
              <w:t>Zamawiający uzna powyższy warunek za spełniony, jeżeli wykonawca wykaże, że dysponuje lub będzie dysponował osobami posiadającymi:</w:t>
            </w:r>
          </w:p>
          <w:p w:rsidR="00B40B40" w:rsidRPr="00B40B40" w:rsidRDefault="00B40B40" w:rsidP="007E33B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B40">
              <w:rPr>
                <w:rFonts w:ascii="Arial" w:hAnsi="Arial" w:cs="Arial"/>
                <w:sz w:val="24"/>
                <w:szCs w:val="24"/>
              </w:rPr>
              <w:lastRenderedPageBreak/>
              <w:t>uprawnienia do kierowania robotami - uprawnienia w specjalności konstrukcyjno - budowlanej określone w ustawie z dnia 7 lipca 1994 r. Prawo Budowlane  (</w:t>
            </w:r>
            <w:proofErr w:type="spellStart"/>
            <w:r w:rsidRPr="00B40B40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B40B40">
              <w:rPr>
                <w:rFonts w:ascii="Arial" w:hAnsi="Arial" w:cs="Arial"/>
                <w:sz w:val="24"/>
                <w:szCs w:val="24"/>
              </w:rPr>
              <w:t xml:space="preserve"> .U. z 2024 r. poz. 725 z późn.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1292,1907, z późn. zm.) - 1 osoba</w:t>
            </w:r>
          </w:p>
          <w:p w:rsidR="00B40B40" w:rsidRPr="00B40B40" w:rsidRDefault="00B40B40" w:rsidP="007E33B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40B40" w:rsidRPr="00B40B40" w:rsidRDefault="00B40B40" w:rsidP="007E33B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B40">
              <w:rPr>
                <w:rFonts w:ascii="Arial" w:hAnsi="Arial" w:cs="Arial"/>
                <w:sz w:val="24"/>
                <w:szCs w:val="24"/>
              </w:rPr>
              <w:t>Wykonawca musi wykazać, iż w okresie ostatnich pięciu lat przed upływem terminu składania ofert, a jeżeli okres prowadzenia działalności jest krótszy - w tym okresie, wykonał co najmniej:</w:t>
            </w:r>
          </w:p>
          <w:p w:rsidR="00B40B40" w:rsidRPr="0012157F" w:rsidRDefault="00B40B40" w:rsidP="007E33B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B40">
              <w:rPr>
                <w:rFonts w:ascii="Arial" w:hAnsi="Arial" w:cs="Arial"/>
                <w:sz w:val="24"/>
                <w:szCs w:val="24"/>
              </w:rPr>
              <w:t>4 roboty budowlane obejmujące swoim zakresem roboty: rozbiórkowe,  posadzkarskie, tynkarskie, okładzinowe, malarskie o wartości minimum 150 000 zł brutto każda, w tym 2 w obiekcie zabytkowym wpisanym do rejestru zabytków nieruchomych (wraz z podaniem numeru zabytku)</w:t>
            </w:r>
          </w:p>
        </w:tc>
      </w:tr>
      <w:tr w:rsidR="00B40B40" w:rsidRPr="0012157F" w:rsidTr="007E33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40" w:rsidRPr="0012157F" w:rsidRDefault="00B40B40" w:rsidP="007E33B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0B4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40" w:rsidRPr="0012157F" w:rsidRDefault="00B40B40" w:rsidP="007E33B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0B4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40B40" w:rsidRPr="0012157F" w:rsidRDefault="00B40B40" w:rsidP="007E33B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B40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B40B40" w:rsidRPr="0012157F" w:rsidTr="007E33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40" w:rsidRPr="0012157F" w:rsidRDefault="00B40B40" w:rsidP="007E33B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0B4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B40" w:rsidRPr="0012157F" w:rsidRDefault="00B40B40" w:rsidP="007E33B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0B4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40B40" w:rsidRPr="0012157F" w:rsidRDefault="00B40B40" w:rsidP="007E33B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B40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9D451E" w:rsidRDefault="00064593" w:rsidP="009D451E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bookmarkStart w:id="1" w:name="_GoBack"/>
      <w:bookmarkEnd w:id="1"/>
      <w:r w:rsidRPr="00524951">
        <w:rPr>
          <w:rFonts w:ascii="Arial" w:hAnsi="Arial" w:cs="Arial"/>
          <w:i/>
          <w:sz w:val="16"/>
          <w:szCs w:val="16"/>
        </w:rPr>
        <w:t>podpis elektroniczny</w:t>
      </w:r>
    </w:p>
    <w:sectPr w:rsidR="00484F88" w:rsidRPr="009D451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875" w:rsidRDefault="00186875" w:rsidP="0038231F">
      <w:pPr>
        <w:spacing w:after="0" w:line="240" w:lineRule="auto"/>
      </w:pPr>
      <w:r>
        <w:separator/>
      </w:r>
    </w:p>
  </w:endnote>
  <w:endnote w:type="continuationSeparator" w:id="0">
    <w:p w:rsidR="00186875" w:rsidRDefault="001868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B40" w:rsidRDefault="00B40B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D451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D451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B40" w:rsidRDefault="00B40B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875" w:rsidRDefault="00186875" w:rsidP="0038231F">
      <w:pPr>
        <w:spacing w:after="0" w:line="240" w:lineRule="auto"/>
      </w:pPr>
      <w:r>
        <w:separator/>
      </w:r>
    </w:p>
  </w:footnote>
  <w:footnote w:type="continuationSeparator" w:id="0">
    <w:p w:rsidR="00186875" w:rsidRDefault="00186875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B40" w:rsidRDefault="00B40B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B40" w:rsidRDefault="00B40B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B40" w:rsidRDefault="00B40B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86875"/>
    <w:rsid w:val="00023477"/>
    <w:rsid w:val="000247FF"/>
    <w:rsid w:val="00025C8D"/>
    <w:rsid w:val="000303EE"/>
    <w:rsid w:val="0005473D"/>
    <w:rsid w:val="000642B4"/>
    <w:rsid w:val="00064593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86875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4A49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451E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40B40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7C94723-3AF8-4027-BC5C-789907157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CB711-9410-46EC-A294-81AA6D515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1051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Anita Brunowicz</cp:lastModifiedBy>
  <cp:revision>2</cp:revision>
  <cp:lastPrinted>2016-07-26T10:32:00Z</cp:lastPrinted>
  <dcterms:created xsi:type="dcterms:W3CDTF">2025-04-30T11:09:00Z</dcterms:created>
  <dcterms:modified xsi:type="dcterms:W3CDTF">2025-04-30T11:09:00Z</dcterms:modified>
</cp:coreProperties>
</file>