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B19D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5344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5344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5344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5344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5344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5344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5344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5344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53449" w:rsidRPr="007B107C" w:rsidTr="0062697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53449" w:rsidRPr="007B107C" w:rsidRDefault="00553449" w:rsidP="0062697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53449" w:rsidRPr="007B107C" w:rsidRDefault="00553449" w:rsidP="0062697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5344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5344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5344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553449" w:rsidRPr="007B107C" w:rsidRDefault="00553449" w:rsidP="0062697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553449" w:rsidRPr="007B107C" w:rsidRDefault="00553449" w:rsidP="0062697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53449" w:rsidRPr="007B107C" w:rsidRDefault="00553449" w:rsidP="0062697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5344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5344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Wsparcie </w:t>
      </w:r>
      <w:proofErr w:type="spellStart"/>
      <w:r w:rsidRPr="0055344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poserwisowe</w:t>
      </w:r>
      <w:proofErr w:type="spellEnd"/>
      <w:r w:rsidRPr="0055344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dla macierzy i serwerów Dell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53449" w:rsidRPr="0055344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CRZP/81/2025/AZP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53449" w:rsidRPr="0055344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449" w:rsidRDefault="00553449" w:rsidP="00553449">
      <w:pPr>
        <w:spacing w:after="0" w:line="240" w:lineRule="auto"/>
      </w:pPr>
      <w:r>
        <w:separator/>
      </w:r>
    </w:p>
  </w:endnote>
  <w:endnote w:type="continuationSeparator" w:id="0">
    <w:p w:rsidR="00553449" w:rsidRDefault="00553449" w:rsidP="00553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449" w:rsidRDefault="005534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449" w:rsidRDefault="005534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449" w:rsidRDefault="005534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449" w:rsidRDefault="00553449" w:rsidP="00553449">
      <w:pPr>
        <w:spacing w:after="0" w:line="240" w:lineRule="auto"/>
      </w:pPr>
      <w:r>
        <w:separator/>
      </w:r>
    </w:p>
  </w:footnote>
  <w:footnote w:type="continuationSeparator" w:id="0">
    <w:p w:rsidR="00553449" w:rsidRDefault="00553449" w:rsidP="00553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449" w:rsidRDefault="00553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449" w:rsidRDefault="00553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449" w:rsidRDefault="005534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300"/>
    <w:rsid w:val="002621C4"/>
    <w:rsid w:val="00553449"/>
    <w:rsid w:val="007B107C"/>
    <w:rsid w:val="007C7D43"/>
    <w:rsid w:val="00843802"/>
    <w:rsid w:val="00870300"/>
    <w:rsid w:val="008750B3"/>
    <w:rsid w:val="00C31816"/>
    <w:rsid w:val="00DB19D5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9589F68-6505-45DD-A6CD-AAA6F89A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3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449"/>
  </w:style>
  <w:style w:type="paragraph" w:styleId="Stopka">
    <w:name w:val="footer"/>
    <w:basedOn w:val="Normalny"/>
    <w:link w:val="StopkaZnak"/>
    <w:uiPriority w:val="99"/>
    <w:unhideWhenUsed/>
    <w:rsid w:val="005534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449"/>
  </w:style>
  <w:style w:type="paragraph" w:styleId="Tekstdymka">
    <w:name w:val="Balloon Text"/>
    <w:basedOn w:val="Normalny"/>
    <w:link w:val="TekstdymkaZnak"/>
    <w:uiPriority w:val="99"/>
    <w:semiHidden/>
    <w:unhideWhenUsed/>
    <w:rsid w:val="00DB1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2025-04-29T13:05:00Z</cp:lastPrinted>
  <dcterms:created xsi:type="dcterms:W3CDTF">2025-04-29T13:05:00Z</dcterms:created>
  <dcterms:modified xsi:type="dcterms:W3CDTF">2025-04-29T13:05:00Z</dcterms:modified>
</cp:coreProperties>
</file>