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75D62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7328D" w:rsidRPr="0027328D">
        <w:rPr>
          <w:b/>
        </w:rPr>
        <w:t>CRZP/81/2025/AZP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7328D" w:rsidRPr="004A5DB6" w:rsidTr="00626972">
        <w:tc>
          <w:tcPr>
            <w:tcW w:w="9212" w:type="dxa"/>
            <w:shd w:val="clear" w:color="auto" w:fill="auto"/>
          </w:tcPr>
          <w:p w:rsidR="0027328D" w:rsidRPr="004A5DB6" w:rsidRDefault="0027328D" w:rsidP="0062697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7328D" w:rsidRPr="004A5DB6" w:rsidRDefault="0027328D" w:rsidP="00626972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7328D">
              <w:t>(</w:t>
            </w:r>
            <w:proofErr w:type="spellStart"/>
            <w:r w:rsidRPr="0027328D">
              <w:t>t.j</w:t>
            </w:r>
            <w:proofErr w:type="spellEnd"/>
            <w:r w:rsidRPr="0027328D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7328D" w:rsidRPr="004A5DB6" w:rsidRDefault="0027328D" w:rsidP="0062697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7328D" w:rsidRPr="004A5DB6" w:rsidRDefault="0027328D" w:rsidP="00626972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7328D" w:rsidRPr="004A5DB6" w:rsidRDefault="0027328D" w:rsidP="00626972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7328D" w:rsidRPr="0027328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7328D" w:rsidP="005434B3">
      <w:pPr>
        <w:spacing w:after="240" w:line="276" w:lineRule="auto"/>
        <w:jc w:val="center"/>
      </w:pPr>
      <w:r w:rsidRPr="0027328D">
        <w:rPr>
          <w:b/>
        </w:rPr>
        <w:t xml:space="preserve">Wsparcie </w:t>
      </w:r>
      <w:proofErr w:type="spellStart"/>
      <w:r w:rsidRPr="0027328D">
        <w:rPr>
          <w:b/>
        </w:rPr>
        <w:t>poserwisowe</w:t>
      </w:r>
      <w:proofErr w:type="spellEnd"/>
      <w:r w:rsidRPr="0027328D">
        <w:rPr>
          <w:b/>
        </w:rPr>
        <w:t xml:space="preserve"> dla macierzy i serwerów Dell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7C7" w:rsidRDefault="000417C7" w:rsidP="0038231F">
      <w:pPr>
        <w:spacing w:after="0" w:line="240" w:lineRule="auto"/>
      </w:pPr>
      <w:r>
        <w:separator/>
      </w:r>
    </w:p>
  </w:endnote>
  <w:endnote w:type="continuationSeparator" w:id="0">
    <w:p w:rsidR="000417C7" w:rsidRDefault="000417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28D" w:rsidRDefault="002732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28D" w:rsidRDefault="002732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7C7" w:rsidRDefault="000417C7" w:rsidP="0038231F">
      <w:pPr>
        <w:spacing w:after="0" w:line="240" w:lineRule="auto"/>
      </w:pPr>
      <w:r>
        <w:separator/>
      </w:r>
    </w:p>
  </w:footnote>
  <w:footnote w:type="continuationSeparator" w:id="0">
    <w:p w:rsidR="000417C7" w:rsidRDefault="000417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28D" w:rsidRDefault="002732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28D" w:rsidRDefault="002732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28D" w:rsidRDefault="002732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7C7"/>
    <w:rsid w:val="00023477"/>
    <w:rsid w:val="000247FF"/>
    <w:rsid w:val="00025C8D"/>
    <w:rsid w:val="000303EE"/>
    <w:rsid w:val="000417C7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7328D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75D62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C4089A"/>
  <w15:chartTrackingRefBased/>
  <w15:docId w15:val="{E7CE58DE-E1DE-4700-B919-CD9521187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CFEDA-03D6-48F4-8620-7CCE78F26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2025-04-29T13:05:00Z</cp:lastPrinted>
  <dcterms:created xsi:type="dcterms:W3CDTF">2025-04-29T13:05:00Z</dcterms:created>
  <dcterms:modified xsi:type="dcterms:W3CDTF">2025-04-29T13:05:00Z</dcterms:modified>
</cp:coreProperties>
</file>