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301A2A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DB57E8" w:rsidRPr="00DB57E8">
        <w:rPr>
          <w:rFonts w:ascii="Calibri" w:eastAsia="Times New Roman" w:hAnsi="Calibri" w:cs="Calibri"/>
          <w:b/>
          <w:sz w:val="20"/>
          <w:szCs w:val="20"/>
          <w:lang w:eastAsia="pl-PL"/>
        </w:rPr>
        <w:t>CRZP/77/2025/AZP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DB57E8" w:rsidRPr="00DB57E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DB57E8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DB57E8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DB57E8" w:rsidRPr="00DB57E8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DB57E8" w:rsidRPr="00DB57E8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DB57E8" w:rsidRPr="00DB57E8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301A2A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A8B" w:rsidRDefault="004B1A8B" w:rsidP="00B34A16">
      <w:pPr>
        <w:spacing w:after="0" w:line="240" w:lineRule="auto"/>
      </w:pPr>
      <w:r>
        <w:separator/>
      </w:r>
    </w:p>
  </w:endnote>
  <w:endnote w:type="continuationSeparator" w:id="0">
    <w:p w:rsidR="004B1A8B" w:rsidRDefault="004B1A8B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E8" w:rsidRDefault="00DB57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E8" w:rsidRDefault="00DB57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A8B" w:rsidRDefault="004B1A8B" w:rsidP="00B34A16">
      <w:pPr>
        <w:spacing w:after="0" w:line="240" w:lineRule="auto"/>
      </w:pPr>
      <w:r>
        <w:separator/>
      </w:r>
    </w:p>
  </w:footnote>
  <w:footnote w:type="continuationSeparator" w:id="0">
    <w:p w:rsidR="004B1A8B" w:rsidRDefault="004B1A8B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E8" w:rsidRDefault="00DB5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DB57E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6A53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E8" w:rsidRDefault="00DB57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8B"/>
    <w:rsid w:val="000C331A"/>
    <w:rsid w:val="000D451C"/>
    <w:rsid w:val="00301A2A"/>
    <w:rsid w:val="00302ADF"/>
    <w:rsid w:val="004B1A8B"/>
    <w:rsid w:val="004F1C9E"/>
    <w:rsid w:val="007872B3"/>
    <w:rsid w:val="00A05DA6"/>
    <w:rsid w:val="00A676FF"/>
    <w:rsid w:val="00B34A16"/>
    <w:rsid w:val="00D24368"/>
    <w:rsid w:val="00DB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3179B"/>
  <w15:chartTrackingRefBased/>
  <w15:docId w15:val="{E14A5CBD-6554-413F-898C-18BC3021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1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2025-04-28T06:44:00Z</cp:lastPrinted>
  <dcterms:created xsi:type="dcterms:W3CDTF">2025-04-28T06:44:00Z</dcterms:created>
  <dcterms:modified xsi:type="dcterms:W3CDTF">2025-04-28T06:44:00Z</dcterms:modified>
</cp:coreProperties>
</file>