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6C7203" w:rsidRDefault="00A54EE7" w:rsidP="006C7203">
      <w:pPr>
        <w:jc w:val="right"/>
      </w:pPr>
      <w:bookmarkStart w:id="0" w:name="_Hlk53520193"/>
      <w:r w:rsidRPr="006C7203">
        <w:t>Kraków</w:t>
      </w:r>
      <w:r w:rsidR="00081D13" w:rsidRPr="006C7203">
        <w:t xml:space="preserve"> dnia: </w:t>
      </w:r>
      <w:r w:rsidRPr="006C7203">
        <w:t>2025-04-28</w:t>
      </w:r>
    </w:p>
    <w:p w:rsidR="00081D13" w:rsidRPr="006C7203" w:rsidRDefault="00A54EE7" w:rsidP="00081D13">
      <w:pPr>
        <w:spacing w:line="360" w:lineRule="auto"/>
        <w:ind w:right="3969"/>
        <w:rPr>
          <w:b/>
          <w:bCs/>
        </w:rPr>
      </w:pPr>
      <w:r w:rsidRPr="006C7203">
        <w:rPr>
          <w:b/>
          <w:bCs/>
        </w:rPr>
        <w:t>Akademia Kultury Fizycznej w Krakowie</w:t>
      </w:r>
    </w:p>
    <w:p w:rsidR="00081D13" w:rsidRPr="006C7203" w:rsidRDefault="00A54EE7" w:rsidP="00081D13">
      <w:pPr>
        <w:spacing w:line="360" w:lineRule="auto"/>
        <w:ind w:right="3969"/>
      </w:pPr>
      <w:r w:rsidRPr="006C7203">
        <w:t>al. Jana Pawła II</w:t>
      </w:r>
      <w:r w:rsidR="00081D13" w:rsidRPr="006C7203">
        <w:t xml:space="preserve"> </w:t>
      </w:r>
      <w:r w:rsidRPr="006C7203">
        <w:t>78</w:t>
      </w:r>
    </w:p>
    <w:p w:rsidR="00081D13" w:rsidRPr="006C7203" w:rsidRDefault="00A54EE7" w:rsidP="00081D13">
      <w:pPr>
        <w:ind w:right="3969"/>
      </w:pPr>
      <w:r w:rsidRPr="006C7203">
        <w:t>31-571</w:t>
      </w:r>
      <w:r w:rsidR="00081D13" w:rsidRPr="006C7203">
        <w:t xml:space="preserve"> </w:t>
      </w:r>
      <w:r w:rsidRPr="006C7203">
        <w:t>Kraków</w:t>
      </w:r>
    </w:p>
    <w:p w:rsidR="00081D13" w:rsidRPr="006C7203" w:rsidRDefault="00081D13" w:rsidP="00081D13">
      <w:pPr>
        <w:ind w:right="3969"/>
        <w:jc w:val="both"/>
        <w:rPr>
          <w:bCs/>
        </w:rPr>
      </w:pPr>
      <w:r w:rsidRPr="006C7203">
        <w:rPr>
          <w:bCs/>
        </w:rPr>
        <w:t>……………………………………</w:t>
      </w:r>
    </w:p>
    <w:p w:rsidR="00081D13" w:rsidRPr="006C7203" w:rsidRDefault="00081D13" w:rsidP="006C7203">
      <w:pPr>
        <w:tabs>
          <w:tab w:val="right" w:pos="9072"/>
        </w:tabs>
        <w:ind w:right="3969"/>
        <w:jc w:val="both"/>
        <w:rPr>
          <w:bCs/>
        </w:rPr>
      </w:pPr>
      <w:r w:rsidRPr="006C7203">
        <w:rPr>
          <w:bCs/>
        </w:rPr>
        <w:t>[nazwa zamawiającego, adres]</w:t>
      </w:r>
    </w:p>
    <w:p w:rsidR="00081D13" w:rsidRPr="006C7203" w:rsidRDefault="00081D13" w:rsidP="006C7203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C7203" w:rsidTr="00C13EA9">
        <w:tc>
          <w:tcPr>
            <w:tcW w:w="10065" w:type="dxa"/>
            <w:shd w:val="clear" w:color="auto" w:fill="F2F2F2"/>
            <w:hideMark/>
          </w:tcPr>
          <w:p w:rsidR="00081D13" w:rsidRPr="006C7203" w:rsidRDefault="006C720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OGŁOSZENIE</w:t>
            </w:r>
          </w:p>
          <w:p w:rsidR="00081D13" w:rsidRPr="006C720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6C7203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6C7203" w:rsidRDefault="00081D13" w:rsidP="00081D13">
      <w:pPr>
        <w:keepNext/>
        <w:spacing w:after="240"/>
        <w:outlineLvl w:val="0"/>
        <w:rPr>
          <w:b/>
        </w:rPr>
      </w:pPr>
    </w:p>
    <w:p w:rsidR="00081D13" w:rsidRPr="006C7203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6C7203">
        <w:rPr>
          <w:rFonts w:eastAsia="Calibri"/>
          <w:lang w:eastAsia="en-US"/>
        </w:rPr>
        <w:t xml:space="preserve">Dotyczy </w:t>
      </w:r>
      <w:r w:rsidRPr="006C7203">
        <w:t>postępowania o udzielenie zamówienia publicznego</w:t>
      </w:r>
      <w:r w:rsidRPr="006C7203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C7203" w:rsidTr="00081D13">
        <w:tc>
          <w:tcPr>
            <w:tcW w:w="2269" w:type="dxa"/>
            <w:shd w:val="clear" w:color="auto" w:fill="auto"/>
          </w:tcPr>
          <w:p w:rsidR="00081D13" w:rsidRPr="006C720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C7203"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6C7203" w:rsidRDefault="00A54EE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C7203">
              <w:rPr>
                <w:bCs/>
              </w:rPr>
              <w:t>Zakup wraz dostawą pięciu stanowisk do elektrostymulacji z możliwością  wykonania dodatkowych zabiegów</w:t>
            </w:r>
          </w:p>
        </w:tc>
      </w:tr>
      <w:tr w:rsidR="00A54EE7" w:rsidRPr="006C7203" w:rsidTr="00960847">
        <w:tc>
          <w:tcPr>
            <w:tcW w:w="2269" w:type="dxa"/>
            <w:shd w:val="clear" w:color="auto" w:fill="auto"/>
          </w:tcPr>
          <w:p w:rsidR="00A54EE7" w:rsidRPr="006C7203" w:rsidRDefault="00A54EE7" w:rsidP="009608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C7203"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54EE7" w:rsidRPr="006C7203" w:rsidRDefault="00A54EE7" w:rsidP="009608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C7203">
              <w:rPr>
                <w:bCs/>
              </w:rPr>
              <w:t>K-2.381/13/2025</w:t>
            </w:r>
          </w:p>
        </w:tc>
      </w:tr>
    </w:tbl>
    <w:p w:rsidR="00081D13" w:rsidRPr="006C7203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081D13" w:rsidRPr="006C720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6C7203">
        <w:t xml:space="preserve">Zamawiający działając na podstawie art. 253 </w:t>
      </w:r>
      <w:r w:rsidR="00A17CDB" w:rsidRPr="006C7203">
        <w:t xml:space="preserve">ust. 1 pkt. 1 i </w:t>
      </w:r>
      <w:r w:rsidRPr="006C7203">
        <w:t xml:space="preserve">ust. </w:t>
      </w:r>
      <w:r w:rsidR="00A17CDB" w:rsidRPr="006C7203">
        <w:t>2</w:t>
      </w:r>
      <w:r w:rsidRPr="006C7203">
        <w:t xml:space="preserve"> </w:t>
      </w:r>
      <w:r w:rsidR="00081D13" w:rsidRPr="006C7203">
        <w:t xml:space="preserve">ustawy z dnia 11 września 2019r. Prawo zamówień publicznych </w:t>
      </w:r>
      <w:r w:rsidR="00A54EE7" w:rsidRPr="006C7203">
        <w:t>(</w:t>
      </w:r>
      <w:proofErr w:type="spellStart"/>
      <w:r w:rsidR="00A54EE7" w:rsidRPr="006C7203">
        <w:t>t.j</w:t>
      </w:r>
      <w:proofErr w:type="spellEnd"/>
      <w:r w:rsidR="00A54EE7" w:rsidRPr="006C7203">
        <w:t>. Dz. U. z 2024 poz. 1320)</w:t>
      </w:r>
      <w:r w:rsidR="00081D13" w:rsidRPr="006C7203">
        <w:t xml:space="preserve">, zwanej dalej „ustawą </w:t>
      </w:r>
      <w:proofErr w:type="spellStart"/>
      <w:r w:rsidR="00081D13" w:rsidRPr="006C7203">
        <w:t>Pzp</w:t>
      </w:r>
      <w:proofErr w:type="spellEnd"/>
      <w:r w:rsidR="00081D13" w:rsidRPr="006C7203">
        <w:t xml:space="preserve">”, informuje, </w:t>
      </w:r>
      <w:r w:rsidR="006C7203">
        <w:br/>
      </w:r>
      <w:r w:rsidR="00081D13" w:rsidRPr="006C7203">
        <w:t>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54EE7" w:rsidRPr="006C7203" w:rsidTr="009608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54EE7" w:rsidRPr="006C7203" w:rsidRDefault="00A54EE7" w:rsidP="00960847">
            <w:pPr>
              <w:spacing w:before="80" w:line="360" w:lineRule="auto"/>
              <w:ind w:left="-75"/>
              <w:jc w:val="both"/>
              <w:rPr>
                <w:b/>
              </w:rPr>
            </w:pPr>
            <w:proofErr w:type="spellStart"/>
            <w:r w:rsidRPr="006C7203">
              <w:rPr>
                <w:b/>
              </w:rPr>
              <w:t>Astar</w:t>
            </w:r>
            <w:proofErr w:type="spellEnd"/>
            <w:r w:rsidRPr="006C7203">
              <w:rPr>
                <w:b/>
              </w:rPr>
              <w:t xml:space="preserve"> Sp. z o.o.</w:t>
            </w:r>
          </w:p>
          <w:p w:rsidR="00A54EE7" w:rsidRPr="006C7203" w:rsidRDefault="00A54EE7" w:rsidP="00960847">
            <w:pPr>
              <w:spacing w:line="360" w:lineRule="auto"/>
              <w:ind w:left="-75"/>
              <w:jc w:val="both"/>
              <w:rPr>
                <w:b/>
              </w:rPr>
            </w:pPr>
            <w:r w:rsidRPr="006C7203">
              <w:rPr>
                <w:bCs/>
              </w:rPr>
              <w:t>Świt</w:t>
            </w:r>
            <w:r w:rsidRPr="006C7203">
              <w:rPr>
                <w:bCs/>
              </w:rPr>
              <w:t xml:space="preserve"> </w:t>
            </w:r>
            <w:r w:rsidRPr="006C7203">
              <w:rPr>
                <w:bCs/>
              </w:rPr>
              <w:t>33</w:t>
            </w:r>
            <w:r w:rsidRPr="006C7203">
              <w:rPr>
                <w:bCs/>
              </w:rPr>
              <w:t xml:space="preserve"> </w:t>
            </w:r>
          </w:p>
          <w:p w:rsidR="00A54EE7" w:rsidRPr="006C7203" w:rsidRDefault="00A54EE7" w:rsidP="00960847">
            <w:pPr>
              <w:ind w:left="-75"/>
              <w:jc w:val="both"/>
              <w:rPr>
                <w:bCs/>
              </w:rPr>
            </w:pPr>
            <w:r w:rsidRPr="006C7203">
              <w:rPr>
                <w:bCs/>
              </w:rPr>
              <w:t>43-382</w:t>
            </w:r>
            <w:r w:rsidRPr="006C7203">
              <w:rPr>
                <w:bCs/>
              </w:rPr>
              <w:t xml:space="preserve"> </w:t>
            </w:r>
            <w:r w:rsidRPr="006C7203">
              <w:rPr>
                <w:bCs/>
              </w:rPr>
              <w:t>Bielsko-Biała</w:t>
            </w:r>
          </w:p>
          <w:p w:rsidR="00A54EE7" w:rsidRPr="006C7203" w:rsidRDefault="00A54EE7" w:rsidP="00960847">
            <w:pPr>
              <w:spacing w:before="120" w:after="40" w:line="276" w:lineRule="auto"/>
              <w:ind w:left="-75"/>
              <w:jc w:val="both"/>
            </w:pPr>
            <w:r w:rsidRPr="006C7203">
              <w:t>za cenę wykonania przedmiotu zamówienia w wysokości</w:t>
            </w:r>
            <w:bookmarkStart w:id="1" w:name="p360105_01"/>
            <w:r w:rsidRPr="006C7203">
              <w:t xml:space="preserve"> </w:t>
            </w:r>
            <w:bookmarkEnd w:id="1"/>
            <w:r w:rsidRPr="006C7203">
              <w:rPr>
                <w:b/>
              </w:rPr>
              <w:t>54 995.00 zł</w:t>
            </w:r>
            <w:r w:rsidRPr="006C7203">
              <w:rPr>
                <w:b/>
              </w:rPr>
              <w:t xml:space="preserve"> brutto</w:t>
            </w:r>
            <w:r w:rsidRPr="006C7203">
              <w:rPr>
                <w:bCs/>
              </w:rPr>
              <w:t>.</w:t>
            </w:r>
          </w:p>
          <w:p w:rsidR="00A54EE7" w:rsidRPr="006C7203" w:rsidRDefault="00A54EE7" w:rsidP="006C7203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6C7203">
              <w:rPr>
                <w:color w:val="000000"/>
              </w:rPr>
              <w:t>Uzasadnienie wyboru:</w:t>
            </w:r>
            <w:r w:rsidR="006C7203">
              <w:rPr>
                <w:color w:val="000000"/>
              </w:rPr>
              <w:t xml:space="preserve"> </w:t>
            </w:r>
            <w:r w:rsidRPr="006C7203">
              <w:t>oferta jest poprawna pod względem formalnym i merytorycznym</w:t>
            </w:r>
          </w:p>
        </w:tc>
      </w:tr>
    </w:tbl>
    <w:p w:rsidR="00081D13" w:rsidRPr="006C7203" w:rsidRDefault="00081D13" w:rsidP="00081D13">
      <w:pPr>
        <w:spacing w:before="240" w:after="120"/>
        <w:jc w:val="both"/>
        <w:rPr>
          <w:color w:val="000000"/>
        </w:rPr>
      </w:pPr>
      <w:r w:rsidRPr="006C7203">
        <w:rPr>
          <w:b/>
          <w:bCs/>
          <w:color w:val="000000"/>
        </w:rPr>
        <w:t>Punktacja przyznana ofertom w każdym kryterium oceny ofert wraz z łączną punktacją</w:t>
      </w:r>
      <w:r w:rsidRPr="006C7203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276"/>
        <w:gridCol w:w="1276"/>
        <w:gridCol w:w="1275"/>
        <w:gridCol w:w="1560"/>
      </w:tblGrid>
      <w:tr w:rsidR="006C7203" w:rsidRPr="006C7203" w:rsidTr="006C720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C7203" w:rsidRPr="006C7203" w:rsidRDefault="006C7203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6C7203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6C7203" w:rsidRPr="006C7203" w:rsidRDefault="006C7203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C7203" w:rsidRPr="006C7203" w:rsidRDefault="006C720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C7203" w:rsidRPr="006C7203" w:rsidRDefault="006C720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6C7203" w:rsidRPr="006C7203" w:rsidRDefault="006C720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gwarancja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6C7203" w:rsidRPr="006C7203" w:rsidRDefault="006C7203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6C7203" w:rsidRPr="006C7203" w:rsidTr="006C7203">
        <w:tc>
          <w:tcPr>
            <w:tcW w:w="851" w:type="dxa"/>
            <w:vAlign w:val="center"/>
          </w:tcPr>
          <w:p w:rsidR="006C7203" w:rsidRPr="006C7203" w:rsidRDefault="006C7203" w:rsidP="009608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C7203" w:rsidRPr="006C7203" w:rsidRDefault="006C7203" w:rsidP="0096084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203">
              <w:rPr>
                <w:rFonts w:ascii="Times New Roman" w:hAnsi="Times New Roman" w:cs="Times New Roman"/>
                <w:b/>
                <w:sz w:val="24"/>
                <w:szCs w:val="24"/>
              </w:rPr>
              <w:t>Astar</w:t>
            </w:r>
            <w:proofErr w:type="spellEnd"/>
            <w:r w:rsidRPr="006C7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</w:t>
            </w:r>
          </w:p>
          <w:p w:rsidR="006C7203" w:rsidRPr="006C7203" w:rsidRDefault="006C7203" w:rsidP="0096084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Świt</w:t>
            </w: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C7203" w:rsidRPr="006C7203" w:rsidRDefault="006C7203" w:rsidP="0096084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43-382</w:t>
            </w: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C7203">
              <w:rPr>
                <w:rFonts w:ascii="Times New Roman" w:hAnsi="Times New Roman" w:cs="Times New Roman"/>
                <w:bCs/>
                <w:sz w:val="24"/>
                <w:szCs w:val="24"/>
              </w:rPr>
              <w:t>Bielsko-Biała</w:t>
            </w:r>
          </w:p>
        </w:tc>
        <w:tc>
          <w:tcPr>
            <w:tcW w:w="1276" w:type="dxa"/>
            <w:vAlign w:val="center"/>
          </w:tcPr>
          <w:p w:rsidR="006C7203" w:rsidRPr="006C7203" w:rsidRDefault="006C7203" w:rsidP="009608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6C7203" w:rsidRPr="006C7203" w:rsidRDefault="006C7203" w:rsidP="009608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6C7203" w:rsidRPr="006C7203" w:rsidRDefault="006C7203" w:rsidP="009608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6C7203" w:rsidRPr="006C7203" w:rsidRDefault="006C7203" w:rsidP="009608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203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:rsidR="00F960D7" w:rsidRPr="006C7203" w:rsidRDefault="00F960D7" w:rsidP="00F33C66">
      <w:pPr>
        <w:spacing w:line="276" w:lineRule="auto"/>
        <w:jc w:val="both"/>
      </w:pPr>
      <w:bookmarkStart w:id="3" w:name="_GoBack"/>
      <w:bookmarkEnd w:id="3"/>
    </w:p>
    <w:p w:rsidR="00B464D3" w:rsidRDefault="00B464D3" w:rsidP="00A4640B">
      <w:pPr>
        <w:ind w:left="3119" w:firstLine="425"/>
        <w:jc w:val="right"/>
        <w:rPr>
          <w:i/>
        </w:rPr>
      </w:pPr>
      <w:r w:rsidRPr="006C7203">
        <w:rPr>
          <w:i/>
        </w:rPr>
        <w:t>Zamawiający</w:t>
      </w:r>
    </w:p>
    <w:p w:rsidR="00A4640B" w:rsidRPr="006C7203" w:rsidRDefault="00A4640B" w:rsidP="00A4640B">
      <w:pPr>
        <w:ind w:left="3119" w:firstLine="425"/>
        <w:jc w:val="right"/>
        <w:rPr>
          <w:i/>
        </w:rPr>
      </w:pPr>
    </w:p>
    <w:bookmarkEnd w:id="0"/>
    <w:p w:rsidR="008642B3" w:rsidRPr="00A4640B" w:rsidRDefault="00A4640B" w:rsidP="00A4640B">
      <w:pPr>
        <w:jc w:val="right"/>
        <w:rPr>
          <w:b/>
          <w:i/>
        </w:rPr>
      </w:pPr>
      <w:r w:rsidRPr="00A4640B">
        <w:rPr>
          <w:b/>
          <w:i/>
        </w:rPr>
        <w:t>Zastępca Kanclerza</w:t>
      </w:r>
    </w:p>
    <w:p w:rsidR="00A4640B" w:rsidRPr="00A4640B" w:rsidRDefault="00A4640B" w:rsidP="00A4640B">
      <w:pPr>
        <w:jc w:val="right"/>
        <w:rPr>
          <w:b/>
          <w:i/>
        </w:rPr>
      </w:pPr>
    </w:p>
    <w:p w:rsidR="00A4640B" w:rsidRPr="00A4640B" w:rsidRDefault="00A4640B" w:rsidP="00A4640B">
      <w:pPr>
        <w:jc w:val="right"/>
        <w:rPr>
          <w:b/>
          <w:i/>
        </w:rPr>
      </w:pPr>
      <w:r w:rsidRPr="00A4640B">
        <w:rPr>
          <w:b/>
          <w:i/>
        </w:rPr>
        <w:t>mgr Piotr Słomiński</w:t>
      </w:r>
    </w:p>
    <w:sectPr w:rsidR="00A4640B" w:rsidRPr="00A4640B" w:rsidSect="006C72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0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74D" w:rsidRDefault="00A4074D">
      <w:r>
        <w:separator/>
      </w:r>
    </w:p>
  </w:endnote>
  <w:endnote w:type="continuationSeparator" w:id="0">
    <w:p w:rsidR="00A4074D" w:rsidRDefault="00A4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EE7" w:rsidRDefault="00A54E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EE7" w:rsidRDefault="00A54E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74D" w:rsidRDefault="00A4074D">
      <w:r>
        <w:separator/>
      </w:r>
    </w:p>
  </w:footnote>
  <w:footnote w:type="continuationSeparator" w:id="0">
    <w:p w:rsidR="00A4074D" w:rsidRDefault="00A40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EE7" w:rsidRDefault="00A54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EE7" w:rsidRDefault="006C7203">
    <w:pPr>
      <w:pStyle w:val="Nagwek"/>
    </w:pPr>
    <w:r w:rsidRPr="002105F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EE7" w:rsidRDefault="00A54E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74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720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074D"/>
    <w:rsid w:val="00A4640B"/>
    <w:rsid w:val="00A54EE7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D0E5DE"/>
  <w15:chartTrackingRefBased/>
  <w15:docId w15:val="{E33D582B-6688-4895-AAA4-1FAF7E6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171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3</cp:revision>
  <cp:lastPrinted>2025-04-28T12:10:00Z</cp:lastPrinted>
  <dcterms:created xsi:type="dcterms:W3CDTF">2025-04-28T12:08:00Z</dcterms:created>
  <dcterms:modified xsi:type="dcterms:W3CDTF">2025-04-28T12:30:00Z</dcterms:modified>
</cp:coreProperties>
</file>