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CC421F" w:rsidRDefault="0005658A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C421F">
        <w:rPr>
          <w:rFonts w:ascii="Arial Narrow" w:hAnsi="Arial Narrow" w:cs="Arial"/>
          <w:sz w:val="22"/>
          <w:szCs w:val="22"/>
        </w:rPr>
        <w:t>Bydgoszcz</w:t>
      </w:r>
      <w:r w:rsidR="00B048DA" w:rsidRPr="00CC421F">
        <w:rPr>
          <w:rFonts w:ascii="Arial Narrow" w:hAnsi="Arial Narrow" w:cs="Arial"/>
          <w:sz w:val="22"/>
          <w:szCs w:val="22"/>
        </w:rPr>
        <w:t xml:space="preserve"> dnia: </w:t>
      </w:r>
      <w:r w:rsidRPr="00CC421F">
        <w:rPr>
          <w:rFonts w:ascii="Arial Narrow" w:hAnsi="Arial Narrow" w:cs="Arial"/>
          <w:sz w:val="22"/>
          <w:szCs w:val="22"/>
        </w:rPr>
        <w:t>2025-04-14</w:t>
      </w:r>
    </w:p>
    <w:p w:rsidR="00B048DA" w:rsidRPr="00CC421F" w:rsidRDefault="0005658A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C421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CC421F" w:rsidRDefault="0005658A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C421F">
        <w:rPr>
          <w:rFonts w:ascii="Arial Narrow" w:hAnsi="Arial Narrow" w:cs="Arial"/>
          <w:sz w:val="22"/>
          <w:szCs w:val="22"/>
        </w:rPr>
        <w:t>Powstańców Warszawy</w:t>
      </w:r>
      <w:r w:rsidR="00B048DA" w:rsidRPr="00CC421F">
        <w:rPr>
          <w:rFonts w:ascii="Arial Narrow" w:hAnsi="Arial Narrow" w:cs="Arial"/>
          <w:sz w:val="22"/>
          <w:szCs w:val="22"/>
        </w:rPr>
        <w:t xml:space="preserve"> </w:t>
      </w:r>
      <w:r w:rsidRPr="00CC421F">
        <w:rPr>
          <w:rFonts w:ascii="Arial Narrow" w:hAnsi="Arial Narrow" w:cs="Arial"/>
          <w:sz w:val="22"/>
          <w:szCs w:val="22"/>
        </w:rPr>
        <w:t>5</w:t>
      </w:r>
    </w:p>
    <w:p w:rsidR="00B048DA" w:rsidRPr="00CC421F" w:rsidRDefault="0005658A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CC421F">
        <w:rPr>
          <w:rFonts w:ascii="Arial Narrow" w:hAnsi="Arial Narrow" w:cs="Arial"/>
          <w:sz w:val="22"/>
          <w:szCs w:val="22"/>
        </w:rPr>
        <w:t>85-681</w:t>
      </w:r>
      <w:r w:rsidR="00B048DA" w:rsidRPr="00CC421F">
        <w:rPr>
          <w:rFonts w:ascii="Arial Narrow" w:hAnsi="Arial Narrow" w:cs="Arial"/>
          <w:sz w:val="22"/>
          <w:szCs w:val="22"/>
        </w:rPr>
        <w:t xml:space="preserve"> </w:t>
      </w:r>
      <w:r w:rsidRPr="00CC421F">
        <w:rPr>
          <w:rFonts w:ascii="Arial Narrow" w:hAnsi="Arial Narrow" w:cs="Arial"/>
          <w:sz w:val="22"/>
          <w:szCs w:val="22"/>
        </w:rPr>
        <w:t>Bydgoszcz</w:t>
      </w:r>
    </w:p>
    <w:p w:rsidR="00B048DA" w:rsidRPr="00CC421F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CC421F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CC421F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CC421F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CC421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CC421F" w:rsidTr="00B048DA">
        <w:tc>
          <w:tcPr>
            <w:tcW w:w="9498" w:type="dxa"/>
            <w:shd w:val="clear" w:color="auto" w:fill="F2F2F2"/>
            <w:hideMark/>
          </w:tcPr>
          <w:p w:rsidR="00B048DA" w:rsidRPr="00CC421F" w:rsidRDefault="002F436E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048DA" w:rsidRPr="00CC421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2F436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- WYNIKI CZĘŚCIOWE DLA ZADANIA 2,4,7</w:t>
            </w:r>
          </w:p>
        </w:tc>
      </w:tr>
    </w:tbl>
    <w:p w:rsidR="00B048DA" w:rsidRPr="00CC421F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CC421F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C421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C421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C421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CC421F" w:rsidTr="00B048DA">
        <w:tc>
          <w:tcPr>
            <w:tcW w:w="2269" w:type="dxa"/>
            <w:shd w:val="clear" w:color="auto" w:fill="auto"/>
          </w:tcPr>
          <w:p w:rsidR="00B048DA" w:rsidRPr="00CC421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CC421F" w:rsidRDefault="0005658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Usługi przeglądów sprzętu i aparatury medycznej</w:t>
            </w:r>
          </w:p>
        </w:tc>
      </w:tr>
      <w:tr w:rsidR="0005658A" w:rsidRPr="00CC421F" w:rsidTr="000B0FBF">
        <w:tc>
          <w:tcPr>
            <w:tcW w:w="2269" w:type="dxa"/>
            <w:shd w:val="clear" w:color="auto" w:fill="auto"/>
          </w:tcPr>
          <w:p w:rsidR="0005658A" w:rsidRPr="00CC421F" w:rsidRDefault="0005658A" w:rsidP="000B0F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5658A" w:rsidRPr="00CC421F" w:rsidRDefault="0005658A" w:rsidP="000B0F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163/2024</w:t>
            </w:r>
          </w:p>
        </w:tc>
      </w:tr>
    </w:tbl>
    <w:p w:rsidR="00B048DA" w:rsidRPr="00CC421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CC421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C421F">
        <w:rPr>
          <w:rFonts w:ascii="Arial Narrow" w:hAnsi="Arial Narrow" w:cs="Arial"/>
          <w:sz w:val="22"/>
          <w:szCs w:val="22"/>
        </w:rPr>
        <w:t xml:space="preserve">Zamawiający, </w:t>
      </w:r>
      <w:r w:rsidR="0005658A" w:rsidRPr="00CC421F">
        <w:rPr>
          <w:rFonts w:ascii="Arial Narrow" w:hAnsi="Arial Narrow" w:cs="Arial"/>
          <w:b/>
          <w:sz w:val="22"/>
          <w:szCs w:val="22"/>
        </w:rPr>
        <w:t>10WSzKzP SPZOZ</w:t>
      </w:r>
      <w:r w:rsidRPr="00CC421F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CC421F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CC421F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CC421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5658A" w:rsidRPr="00CC421F">
        <w:rPr>
          <w:rFonts w:ascii="Arial Narrow" w:hAnsi="Arial Narrow" w:cs="Arial"/>
          <w:sz w:val="22"/>
          <w:szCs w:val="22"/>
        </w:rPr>
        <w:t>(</w:t>
      </w:r>
      <w:proofErr w:type="spellStart"/>
      <w:r w:rsidR="0005658A" w:rsidRPr="00CC421F">
        <w:rPr>
          <w:rFonts w:ascii="Arial Narrow" w:hAnsi="Arial Narrow" w:cs="Arial"/>
          <w:sz w:val="22"/>
          <w:szCs w:val="22"/>
        </w:rPr>
        <w:t>t.j</w:t>
      </w:r>
      <w:proofErr w:type="spellEnd"/>
      <w:r w:rsidR="0005658A" w:rsidRPr="00CC421F">
        <w:rPr>
          <w:rFonts w:ascii="Arial Narrow" w:hAnsi="Arial Narrow" w:cs="Arial"/>
          <w:sz w:val="22"/>
          <w:szCs w:val="22"/>
        </w:rPr>
        <w:t>. Dz. U. z 2024 poz. 1320)</w:t>
      </w:r>
      <w:r w:rsidR="00C65E53" w:rsidRPr="00CC421F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CC421F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CC421F">
        <w:rPr>
          <w:rFonts w:ascii="Arial Narrow" w:hAnsi="Arial Narrow" w:cs="Arial"/>
          <w:sz w:val="22"/>
          <w:szCs w:val="22"/>
        </w:rPr>
        <w:t>”</w:t>
      </w:r>
      <w:r w:rsidR="00D26ED6" w:rsidRPr="00CC421F">
        <w:rPr>
          <w:rFonts w:ascii="Arial Narrow" w:hAnsi="Arial Narrow" w:cs="Arial"/>
          <w:sz w:val="22"/>
          <w:szCs w:val="22"/>
        </w:rPr>
        <w:t xml:space="preserve">, </w:t>
      </w:r>
      <w:r w:rsidR="00C65E53" w:rsidRPr="00CC421F">
        <w:rPr>
          <w:rFonts w:ascii="Arial Narrow" w:hAnsi="Arial Narrow" w:cs="Arial"/>
          <w:sz w:val="22"/>
          <w:szCs w:val="22"/>
        </w:rPr>
        <w:t>informuje</w:t>
      </w:r>
      <w:r w:rsidR="00D26ED6" w:rsidRPr="00CC421F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CC421F">
        <w:rPr>
          <w:rFonts w:ascii="Arial Narrow" w:hAnsi="Arial Narrow" w:cs="Arial"/>
          <w:sz w:val="22"/>
          <w:szCs w:val="22"/>
        </w:rPr>
        <w:t>najkorzystniejsz</w:t>
      </w:r>
      <w:r w:rsidR="00D26ED6" w:rsidRPr="00CC421F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CC421F">
        <w:rPr>
          <w:rFonts w:ascii="Arial Narrow" w:hAnsi="Arial Narrow" w:cs="Arial"/>
          <w:sz w:val="22"/>
          <w:szCs w:val="22"/>
        </w:rPr>
        <w:t>ofer</w:t>
      </w:r>
      <w:r w:rsidR="00D26ED6" w:rsidRPr="00CC421F">
        <w:rPr>
          <w:rFonts w:ascii="Arial Narrow" w:hAnsi="Arial Narrow" w:cs="Arial"/>
          <w:sz w:val="22"/>
          <w:szCs w:val="22"/>
        </w:rPr>
        <w:t>t</w:t>
      </w:r>
      <w:r w:rsidR="009F0E5C" w:rsidRPr="00CC421F">
        <w:rPr>
          <w:rFonts w:ascii="Arial Narrow" w:hAnsi="Arial Narrow" w:cs="Arial"/>
          <w:sz w:val="22"/>
          <w:szCs w:val="22"/>
        </w:rPr>
        <w:t>a</w:t>
      </w:r>
      <w:r w:rsidRPr="00CC421F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CC421F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5658A" w:rsidRPr="00CC421F" w:rsidTr="000B0FBF">
        <w:trPr>
          <w:cantSplit/>
        </w:trPr>
        <w:tc>
          <w:tcPr>
            <w:tcW w:w="9498" w:type="dxa"/>
          </w:tcPr>
          <w:p w:rsidR="0005658A" w:rsidRPr="00CC421F" w:rsidRDefault="0005658A" w:rsidP="000B0FBF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C421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CC421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C421F">
              <w:rPr>
                <w:rFonts w:ascii="Arial Narrow" w:hAnsi="Arial Narrow" w:cs="Arial"/>
                <w:color w:val="000000"/>
                <w:sz w:val="22"/>
                <w:szCs w:val="22"/>
              </w:rPr>
              <w:t>Przegląd okresowy strzykawki automatycznej OPTISTARLE</w:t>
            </w:r>
          </w:p>
          <w:p w:rsidR="0005658A" w:rsidRPr="00CC421F" w:rsidRDefault="0005658A" w:rsidP="000B0FB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 xml:space="preserve">AB </w:t>
            </w:r>
            <w:proofErr w:type="spellStart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>Med-Serwis</w:t>
            </w:r>
            <w:proofErr w:type="spellEnd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 xml:space="preserve"> Arkadiusz Dobkowski</w:t>
            </w:r>
          </w:p>
          <w:p w:rsidR="0005658A" w:rsidRPr="00CC421F" w:rsidRDefault="0005658A" w:rsidP="000B0FBF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 xml:space="preserve">Sikorskiego 8 /6 </w:t>
            </w:r>
          </w:p>
          <w:p w:rsidR="0005658A" w:rsidRPr="00CC421F" w:rsidRDefault="0005658A" w:rsidP="000B0FBF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07-410 Ostrołęka</w:t>
            </w:r>
          </w:p>
          <w:p w:rsidR="0005658A" w:rsidRPr="00CC421F" w:rsidRDefault="0005658A" w:rsidP="000B0F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 xml:space="preserve"> 6 966.00 zł brutto</w:t>
            </w: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5658A" w:rsidRPr="00CC421F" w:rsidRDefault="0005658A" w:rsidP="000B0F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C421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5658A" w:rsidRPr="00CC421F" w:rsidRDefault="0005658A" w:rsidP="000B0FB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5658A" w:rsidRPr="00CC421F" w:rsidTr="000B0FBF">
        <w:trPr>
          <w:cantSplit/>
        </w:trPr>
        <w:tc>
          <w:tcPr>
            <w:tcW w:w="9498" w:type="dxa"/>
          </w:tcPr>
          <w:p w:rsidR="0005658A" w:rsidRPr="00CC421F" w:rsidRDefault="0005658A" w:rsidP="000B0FBF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C421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CC421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C421F">
              <w:rPr>
                <w:rFonts w:ascii="Arial Narrow" w:hAnsi="Arial Narrow" w:cs="Arial"/>
                <w:color w:val="000000"/>
                <w:sz w:val="22"/>
                <w:szCs w:val="22"/>
              </w:rPr>
              <w:t>Przegląd okresowy systemu do endoskopowej mikrochirurgii oka</w:t>
            </w:r>
          </w:p>
          <w:p w:rsidR="0005658A" w:rsidRPr="00CC421F" w:rsidRDefault="0005658A" w:rsidP="000B0FB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>InView</w:t>
            </w:r>
            <w:proofErr w:type="spellEnd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>Mercik</w:t>
            </w:r>
            <w:proofErr w:type="spellEnd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 xml:space="preserve">, </w:t>
            </w:r>
            <w:proofErr w:type="spellStart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>Mercik</w:t>
            </w:r>
            <w:proofErr w:type="spellEnd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>sp.j</w:t>
            </w:r>
            <w:proofErr w:type="spellEnd"/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05658A" w:rsidRPr="00CC421F" w:rsidRDefault="0005658A" w:rsidP="000B0FBF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 xml:space="preserve">Plac Powstańców Śląskich 17a /222 </w:t>
            </w:r>
          </w:p>
          <w:p w:rsidR="0005658A" w:rsidRPr="00CC421F" w:rsidRDefault="0005658A" w:rsidP="000B0FBF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53-329 Wrocław</w:t>
            </w:r>
          </w:p>
          <w:p w:rsidR="0005658A" w:rsidRPr="00CC421F" w:rsidRDefault="0005658A" w:rsidP="000B0F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 xml:space="preserve"> 9 936.00 zł brutto</w:t>
            </w: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5658A" w:rsidRPr="00CC421F" w:rsidRDefault="0005658A" w:rsidP="000B0F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C421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5658A" w:rsidRPr="00CC421F" w:rsidRDefault="0005658A" w:rsidP="000B0FB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5658A" w:rsidRPr="00CC421F" w:rsidTr="000B0FBF">
        <w:trPr>
          <w:cantSplit/>
        </w:trPr>
        <w:tc>
          <w:tcPr>
            <w:tcW w:w="9498" w:type="dxa"/>
          </w:tcPr>
          <w:p w:rsidR="0005658A" w:rsidRPr="00CC421F" w:rsidRDefault="0005658A" w:rsidP="000B0FBF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C421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CC421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C421F">
              <w:rPr>
                <w:rFonts w:ascii="Arial Narrow" w:hAnsi="Arial Narrow" w:cs="Arial"/>
                <w:color w:val="000000"/>
                <w:sz w:val="22"/>
                <w:szCs w:val="22"/>
              </w:rPr>
              <w:t>Przegląd diatermii elektrochirurgicznej ES-300, ES-400,ES-120 i ENDO</w:t>
            </w:r>
          </w:p>
          <w:p w:rsidR="0005658A" w:rsidRPr="00CC421F" w:rsidRDefault="0005658A" w:rsidP="000B0FB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>EMED Spółka z ograniczoną odpowiedzialnością Spółka komandytowa</w:t>
            </w:r>
          </w:p>
          <w:p w:rsidR="0005658A" w:rsidRPr="00CC421F" w:rsidRDefault="0005658A" w:rsidP="000B0FBF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 xml:space="preserve">Ryżowa 69a  </w:t>
            </w:r>
          </w:p>
          <w:p w:rsidR="0005658A" w:rsidRPr="00CC421F" w:rsidRDefault="0005658A" w:rsidP="000B0FBF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05-816 Opacz Kolonia</w:t>
            </w:r>
          </w:p>
          <w:p w:rsidR="0005658A" w:rsidRPr="00CC421F" w:rsidRDefault="0005658A" w:rsidP="000B0F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C421F">
              <w:rPr>
                <w:rFonts w:ascii="Arial Narrow" w:hAnsi="Arial Narrow" w:cs="Arial"/>
                <w:b/>
                <w:sz w:val="22"/>
                <w:szCs w:val="22"/>
              </w:rPr>
              <w:t xml:space="preserve"> 13 780.80 zł brutto</w:t>
            </w: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5658A" w:rsidRPr="00CC421F" w:rsidRDefault="0005658A" w:rsidP="000B0FB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C421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5658A" w:rsidRPr="00CC421F" w:rsidRDefault="0005658A" w:rsidP="000B0FB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CC421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C421F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CC421F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C421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C421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C421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C421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05658A" w:rsidRPr="00CC421F" w:rsidTr="000B0F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2 - Przegląd okresowy strzykawki automatycznej OPTISTARLE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8A" w:rsidRPr="00CC421F" w:rsidRDefault="0005658A" w:rsidP="000B0FB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AB </w:t>
            </w:r>
            <w:proofErr w:type="spellStart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>Med-Serwis</w:t>
            </w:r>
            <w:proofErr w:type="spellEnd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Arkadiusz Dobkowski</w:t>
            </w:r>
          </w:p>
          <w:p w:rsidR="0005658A" w:rsidRPr="00CC421F" w:rsidRDefault="0005658A" w:rsidP="000B0FB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Sikorskiego 8/6</w:t>
            </w:r>
          </w:p>
          <w:p w:rsidR="0005658A" w:rsidRPr="00CC421F" w:rsidRDefault="0005658A" w:rsidP="000B0FBF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07-410 Ostrołęka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3 - Termin wykonania przeglądu i przekazania raportu serwisowego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58A" w:rsidRPr="00CC421F" w:rsidRDefault="0005658A" w:rsidP="000B0FBF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5658A" w:rsidRPr="00CC421F" w:rsidTr="000B0F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2 - Przegląd okresowy strzykawki automatycznej OPTISTARLE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8A" w:rsidRPr="00CC421F" w:rsidRDefault="0005658A" w:rsidP="000B0FB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>SK-MED</w:t>
            </w:r>
            <w:proofErr w:type="spellEnd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SP. Z O. O.</w:t>
            </w:r>
          </w:p>
          <w:p w:rsidR="0005658A" w:rsidRPr="00CC421F" w:rsidRDefault="0005658A" w:rsidP="000B0FB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Święty Marcin 29/8</w:t>
            </w:r>
          </w:p>
          <w:p w:rsidR="0005658A" w:rsidRPr="00CC421F" w:rsidRDefault="0005658A" w:rsidP="000B0FBF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61-806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3 - Termin wykonania przeglądu i przekazania raportu serwisowego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58A" w:rsidRPr="00CC421F" w:rsidRDefault="0005658A" w:rsidP="000B0FBF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5658A" w:rsidRPr="00CC421F" w:rsidTr="000B0F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4 - Przegląd okresowy systemu do endoskopowej mikrochirurgii oka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8A" w:rsidRPr="00CC421F" w:rsidRDefault="0005658A" w:rsidP="000B0FB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>InView</w:t>
            </w:r>
            <w:proofErr w:type="spellEnd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>Mercik</w:t>
            </w:r>
            <w:proofErr w:type="spellEnd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>Mercik</w:t>
            </w:r>
            <w:proofErr w:type="spellEnd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05658A" w:rsidRPr="00CC421F" w:rsidRDefault="0005658A" w:rsidP="000B0FB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Plac Powstańców Śląskich 17a/222</w:t>
            </w:r>
          </w:p>
          <w:p w:rsidR="0005658A" w:rsidRPr="00CC421F" w:rsidRDefault="0005658A" w:rsidP="000B0FBF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53-329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3 - Termin wykonania przeglądu i przekazania raportu serwisowego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58A" w:rsidRPr="00CC421F" w:rsidRDefault="0005658A" w:rsidP="000B0FBF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5658A" w:rsidRPr="00CC421F" w:rsidTr="000B0F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7 - Przegląd diatermii elektrochirurgicznej ES-</w:t>
            </w:r>
            <w:r w:rsidRPr="00CC421F">
              <w:rPr>
                <w:rFonts w:ascii="Arial Narrow" w:hAnsi="Arial Narrow" w:cs="Arial"/>
                <w:sz w:val="22"/>
                <w:szCs w:val="22"/>
              </w:rPr>
              <w:lastRenderedPageBreak/>
              <w:t>300, ES-400,ES-120 i ENDO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8A" w:rsidRPr="00CC421F" w:rsidRDefault="0005658A" w:rsidP="000B0FB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EMED Spółka z ograniczoną odpowiedzialnością Spółka </w:t>
            </w:r>
            <w:r w:rsidRPr="00CC421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komandytowa</w:t>
            </w:r>
          </w:p>
          <w:p w:rsidR="0005658A" w:rsidRPr="00CC421F" w:rsidRDefault="0005658A" w:rsidP="000B0FB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Ryżowa 69a</w:t>
            </w:r>
          </w:p>
          <w:p w:rsidR="0005658A" w:rsidRPr="00CC421F" w:rsidRDefault="0005658A" w:rsidP="000B0FBF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05-816 Opacz Kolonia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05658A" w:rsidRPr="00CC421F" w:rsidRDefault="0005658A" w:rsidP="000B0FB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lastRenderedPageBreak/>
              <w:t>3 - Termin wykonania przeglądu i przekazania raportu serwisowego - 5.00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58A" w:rsidRPr="00CC421F" w:rsidRDefault="0005658A" w:rsidP="000B0FBF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C421F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85,00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C421F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:rsidR="001930BF" w:rsidRDefault="001930BF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375664" w:rsidRDefault="00375664" w:rsidP="001930BF">
      <w:pPr>
        <w:rPr>
          <w:rFonts w:ascii="Arial Narrow" w:hAnsi="Arial Narrow"/>
          <w:sz w:val="18"/>
          <w:szCs w:val="18"/>
        </w:rPr>
      </w:pPr>
    </w:p>
    <w:p w:rsidR="00375664" w:rsidRDefault="00375664" w:rsidP="001930BF">
      <w:pPr>
        <w:rPr>
          <w:rFonts w:ascii="Arial Narrow" w:hAnsi="Arial Narrow"/>
          <w:sz w:val="18"/>
          <w:szCs w:val="18"/>
        </w:rPr>
      </w:pPr>
    </w:p>
    <w:p w:rsidR="00375664" w:rsidRDefault="00375664" w:rsidP="001930BF">
      <w:pPr>
        <w:rPr>
          <w:rFonts w:ascii="Arial Narrow" w:hAnsi="Arial Narrow"/>
          <w:sz w:val="18"/>
          <w:szCs w:val="18"/>
        </w:rPr>
      </w:pPr>
    </w:p>
    <w:p w:rsidR="00375664" w:rsidRDefault="00375664" w:rsidP="001930BF">
      <w:pPr>
        <w:rPr>
          <w:rFonts w:ascii="Arial Narrow" w:hAnsi="Arial Narrow"/>
          <w:sz w:val="18"/>
          <w:szCs w:val="18"/>
        </w:rPr>
      </w:pPr>
    </w:p>
    <w:p w:rsidR="00375664" w:rsidRDefault="00375664" w:rsidP="001930BF">
      <w:pPr>
        <w:rPr>
          <w:rFonts w:ascii="Arial Narrow" w:hAnsi="Arial Narrow"/>
          <w:sz w:val="18"/>
          <w:szCs w:val="18"/>
        </w:rPr>
      </w:pPr>
    </w:p>
    <w:p w:rsidR="00375664" w:rsidRDefault="00375664" w:rsidP="001930BF">
      <w:pPr>
        <w:rPr>
          <w:rFonts w:ascii="Arial Narrow" w:hAnsi="Arial Narrow"/>
          <w:sz w:val="18"/>
          <w:szCs w:val="18"/>
        </w:rPr>
      </w:pPr>
    </w:p>
    <w:p w:rsidR="00375664" w:rsidRDefault="00375664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</w:p>
    <w:p w:rsidR="001930BF" w:rsidRPr="00B9724A" w:rsidRDefault="001930BF" w:rsidP="001930B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1930BF" w:rsidRPr="00B9724A" w:rsidRDefault="001930BF" w:rsidP="001930B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1930BF" w:rsidRDefault="001930BF" w:rsidP="001930B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14.04.2025 r.</w:t>
      </w:r>
    </w:p>
    <w:sectPr w:rsidR="001930BF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C5F" w:rsidRDefault="00FF7C5F">
      <w:r>
        <w:separator/>
      </w:r>
    </w:p>
  </w:endnote>
  <w:endnote w:type="continuationSeparator" w:id="1">
    <w:p w:rsidR="00FF7C5F" w:rsidRDefault="00FF7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58A" w:rsidRDefault="0005658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C4360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C43602" w:rsidRPr="004B39E0">
      <w:rPr>
        <w:rFonts w:ascii="Arial" w:hAnsi="Arial"/>
        <w:sz w:val="18"/>
      </w:rPr>
      <w:fldChar w:fldCharType="separate"/>
    </w:r>
    <w:r w:rsidR="002F436E">
      <w:rPr>
        <w:rFonts w:ascii="Arial" w:hAnsi="Arial"/>
        <w:noProof/>
        <w:sz w:val="18"/>
      </w:rPr>
      <w:t>3</w:t>
    </w:r>
    <w:r w:rsidR="00C43602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C4360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C43602" w:rsidRPr="004B39E0">
      <w:rPr>
        <w:rFonts w:ascii="Arial" w:hAnsi="Arial"/>
        <w:sz w:val="18"/>
      </w:rPr>
      <w:fldChar w:fldCharType="separate"/>
    </w:r>
    <w:r w:rsidR="002F436E">
      <w:rPr>
        <w:rFonts w:ascii="Arial" w:hAnsi="Arial"/>
        <w:noProof/>
        <w:sz w:val="18"/>
      </w:rPr>
      <w:t>3</w:t>
    </w:r>
    <w:r w:rsidR="00C43602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58A" w:rsidRDefault="000565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C5F" w:rsidRDefault="00FF7C5F">
      <w:r>
        <w:separator/>
      </w:r>
    </w:p>
  </w:footnote>
  <w:footnote w:type="continuationSeparator" w:id="1">
    <w:p w:rsidR="00FF7C5F" w:rsidRDefault="00FF7C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58A" w:rsidRDefault="000565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58A" w:rsidRDefault="000565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58A" w:rsidRDefault="0005658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58A"/>
    <w:rsid w:val="00022322"/>
    <w:rsid w:val="00042497"/>
    <w:rsid w:val="0005658A"/>
    <w:rsid w:val="000C1E6F"/>
    <w:rsid w:val="000E4E56"/>
    <w:rsid w:val="001930BF"/>
    <w:rsid w:val="001A1468"/>
    <w:rsid w:val="001B7815"/>
    <w:rsid w:val="001D1EEC"/>
    <w:rsid w:val="00211A34"/>
    <w:rsid w:val="002B1E4F"/>
    <w:rsid w:val="002B6761"/>
    <w:rsid w:val="002F436E"/>
    <w:rsid w:val="003445A0"/>
    <w:rsid w:val="00375664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00C0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43602"/>
    <w:rsid w:val="00C60D7B"/>
    <w:rsid w:val="00C65E53"/>
    <w:rsid w:val="00CA0B33"/>
    <w:rsid w:val="00CA3511"/>
    <w:rsid w:val="00CC421F"/>
    <w:rsid w:val="00D01E5B"/>
    <w:rsid w:val="00D04203"/>
    <w:rsid w:val="00D168A0"/>
    <w:rsid w:val="00D26ED6"/>
    <w:rsid w:val="00D42C90"/>
    <w:rsid w:val="00D8427E"/>
    <w:rsid w:val="00E30B2D"/>
    <w:rsid w:val="00E43255"/>
    <w:rsid w:val="00E62859"/>
    <w:rsid w:val="00E85D70"/>
    <w:rsid w:val="00F223E4"/>
    <w:rsid w:val="00F33C66"/>
    <w:rsid w:val="00F82C4B"/>
    <w:rsid w:val="00F960D7"/>
    <w:rsid w:val="00FB7F50"/>
    <w:rsid w:val="00FD09DE"/>
    <w:rsid w:val="00FF7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4325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4325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32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432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43255"/>
  </w:style>
  <w:style w:type="paragraph" w:styleId="Tekstpodstawowy">
    <w:name w:val="Body Text"/>
    <w:basedOn w:val="Normalny"/>
    <w:rsid w:val="00E4325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507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2025-04-14T08:08:00Z</cp:lastPrinted>
  <dcterms:created xsi:type="dcterms:W3CDTF">2025-04-14T08:10:00Z</dcterms:created>
  <dcterms:modified xsi:type="dcterms:W3CDTF">2025-04-14T08:10:00Z</dcterms:modified>
</cp:coreProperties>
</file>