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6B1BD9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B1BD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993CD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7 </w:t>
      </w:r>
      <w:r w:rsidRPr="006B1BD9">
        <w:rPr>
          <w:rFonts w:ascii="Times New Roman" w:eastAsia="Times New Roman" w:hAnsi="Times New Roman"/>
          <w:bCs/>
          <w:sz w:val="24"/>
          <w:szCs w:val="24"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B1BD9" w:rsidTr="00D62E6E">
        <w:tc>
          <w:tcPr>
            <w:tcW w:w="2800" w:type="dxa"/>
            <w:shd w:val="clear" w:color="auto" w:fill="auto"/>
          </w:tcPr>
          <w:p w:rsidR="00D62E6E" w:rsidRPr="006B1BD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B1BD9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6B1BD9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6B1BD9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6B1BD9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B1BD9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1BD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6B1BD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6B1BD9" w:rsidTr="00D62E6E">
        <w:tc>
          <w:tcPr>
            <w:tcW w:w="2800" w:type="dxa"/>
            <w:shd w:val="clear" w:color="auto" w:fill="auto"/>
          </w:tcPr>
          <w:p w:rsidR="00D62E6E" w:rsidRPr="006B1BD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B1BD9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6B1BD9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6B1BD9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B1BD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6B1BD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6B1BD9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6B1BD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6B1BD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1549" w:rsidRPr="006B1BD9" w:rsidTr="00572C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01549" w:rsidRPr="006B1BD9" w:rsidRDefault="00501549" w:rsidP="00572CDA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501549" w:rsidRPr="006B1BD9" w:rsidRDefault="00501549" w:rsidP="00572CDA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Dz. U. z 2024 poz. 1320)</w:t>
            </w: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501549" w:rsidRPr="006B1BD9" w:rsidRDefault="00501549" w:rsidP="0057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501549" w:rsidRPr="006B1BD9" w:rsidRDefault="00501549" w:rsidP="0057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6B1BD9" w:rsidRDefault="00501549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1BD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6B1BD9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6B1BD9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B1BD9" w:rsidTr="00D62E6E">
        <w:tc>
          <w:tcPr>
            <w:tcW w:w="2269" w:type="dxa"/>
            <w:shd w:val="clear" w:color="auto" w:fill="auto"/>
          </w:tcPr>
          <w:p w:rsidR="00D62E6E" w:rsidRPr="006B1BD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6B1BD9" w:rsidRDefault="0050154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Adaptacja pomieszczeń dla Pracowni Symulacji Medycznej w formule "zaprojektuj - wybuduj".</w:t>
            </w:r>
            <w:r w:rsidR="00D62E6E" w:rsidRPr="006B1BD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01549" w:rsidRPr="006B1BD9" w:rsidTr="00572CDA">
        <w:tc>
          <w:tcPr>
            <w:tcW w:w="2269" w:type="dxa"/>
            <w:shd w:val="clear" w:color="auto" w:fill="auto"/>
          </w:tcPr>
          <w:p w:rsidR="00501549" w:rsidRPr="006B1BD9" w:rsidRDefault="00501549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1549" w:rsidRPr="006B1BD9" w:rsidRDefault="00501549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K-2.381/11/2025</w:t>
            </w:r>
          </w:p>
        </w:tc>
      </w:tr>
    </w:tbl>
    <w:p w:rsidR="00BC121E" w:rsidRPr="006B1BD9" w:rsidRDefault="00501549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B1BD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6B1BD9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6B1BD9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3801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Krakowie</w:t>
      </w:r>
      <w:bookmarkStart w:id="0" w:name="_GoBack"/>
      <w:bookmarkEnd w:id="0"/>
      <w:r w:rsidR="00BC121E" w:rsidRPr="006B1BD9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6B1BD9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6B1BD9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6B1BD9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6B1BD9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B1BD9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6B1BD9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6B1BD9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B1BD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6B1BD9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1BD9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B1BD9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6B1BD9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6B1BD9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6B1BD9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1BD9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B1BD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B1B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6B1B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B1B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6B1BD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6B1BD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:rsidR="00BC121E" w:rsidRPr="006B1BD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6B1BD9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B1BD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6B1BD9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6B1BD9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6B1BD9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6B1BD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B1BD9" w:rsidTr="00620E37">
        <w:tc>
          <w:tcPr>
            <w:tcW w:w="2660" w:type="dxa"/>
            <w:shd w:val="clear" w:color="auto" w:fill="auto"/>
          </w:tcPr>
          <w:p w:rsidR="00BC121E" w:rsidRPr="006B1B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6B1BD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B1BD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6B1B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6B1B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6B1B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6B1B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B1BD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B1B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501549" w:rsidRPr="006B1B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6B1B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6B1B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6B1BD9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6B1BD9" w:rsidSect="006B1B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0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A90" w:rsidRDefault="005F6A90">
      <w:r>
        <w:separator/>
      </w:r>
    </w:p>
  </w:endnote>
  <w:endnote w:type="continuationSeparator" w:id="0">
    <w:p w:rsidR="005F6A90" w:rsidRDefault="005F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549" w:rsidRDefault="00501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A90" w:rsidRDefault="005F6A90">
      <w:r>
        <w:separator/>
      </w:r>
    </w:p>
  </w:footnote>
  <w:footnote w:type="continuationSeparator" w:id="0">
    <w:p w:rsidR="005F6A90" w:rsidRDefault="005F6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549" w:rsidRDefault="00501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549" w:rsidRDefault="006B1BD9">
    <w:pPr>
      <w:pStyle w:val="Nagwek"/>
    </w:pPr>
    <w:r w:rsidRPr="00642F1F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2" type="#_x0000_t75" style="width:453.75pt;height:62.25pt;visibility:visible;mso-wrap-style:square" o:ole="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549" w:rsidRDefault="005015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A90"/>
    <w:rsid w:val="0000184A"/>
    <w:rsid w:val="00007C1C"/>
    <w:rsid w:val="00012997"/>
    <w:rsid w:val="0003274A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01D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1549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6A90"/>
    <w:rsid w:val="00620E37"/>
    <w:rsid w:val="00641063"/>
    <w:rsid w:val="00664D2F"/>
    <w:rsid w:val="00686C95"/>
    <w:rsid w:val="00697D36"/>
    <w:rsid w:val="006B1BD9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3CD8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E01892"/>
  <w15:chartTrackingRefBased/>
  <w15:docId w15:val="{D0D6B676-9BDA-4A76-8DBD-599F96D2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3B423-1808-4522-AA70-E7E77BEB4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230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5</cp:revision>
  <cp:lastPrinted>2010-01-07T09:39:00Z</cp:lastPrinted>
  <dcterms:created xsi:type="dcterms:W3CDTF">2025-04-08T11:04:00Z</dcterms:created>
  <dcterms:modified xsi:type="dcterms:W3CDTF">2025-04-08T11:08:00Z</dcterms:modified>
</cp:coreProperties>
</file>