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67A21" w14:textId="4C179F9F" w:rsidR="00217DD6" w:rsidRPr="00677ED1" w:rsidRDefault="007E331F" w:rsidP="00933655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677ED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677ED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7C919DE8" w:rsidR="00272917" w:rsidRPr="004255B9" w:rsidRDefault="00272917" w:rsidP="00272917">
      <w:pPr>
        <w:rPr>
          <w:b/>
          <w:bCs/>
          <w:sz w:val="22"/>
          <w:szCs w:val="22"/>
        </w:rPr>
      </w:pPr>
      <w:r w:rsidRPr="000C3D8A">
        <w:rPr>
          <w:sz w:val="22"/>
          <w:szCs w:val="22"/>
        </w:rPr>
        <w:t>Znak sprawy</w:t>
      </w:r>
      <w:r w:rsidR="00950D10" w:rsidRPr="000C3D8A">
        <w:rPr>
          <w:sz w:val="22"/>
          <w:szCs w:val="22"/>
        </w:rPr>
        <w:t>:</w:t>
      </w:r>
      <w:r w:rsidRPr="000C3D8A">
        <w:rPr>
          <w:b/>
          <w:bCs/>
          <w:sz w:val="22"/>
          <w:szCs w:val="22"/>
        </w:rPr>
        <w:t xml:space="preserve"> PCUW.261.</w:t>
      </w:r>
      <w:r w:rsidR="00217DD6" w:rsidRPr="000C3D8A">
        <w:rPr>
          <w:b/>
          <w:bCs/>
          <w:sz w:val="22"/>
          <w:szCs w:val="22"/>
        </w:rPr>
        <w:t>2</w:t>
      </w:r>
      <w:r w:rsidR="000C3D8A" w:rsidRPr="000C3D8A">
        <w:rPr>
          <w:b/>
          <w:bCs/>
          <w:sz w:val="22"/>
          <w:szCs w:val="22"/>
        </w:rPr>
        <w:t>.8.</w:t>
      </w:r>
      <w:r w:rsidR="00677ED1" w:rsidRPr="000C3D8A">
        <w:rPr>
          <w:b/>
          <w:bCs/>
          <w:sz w:val="22"/>
          <w:szCs w:val="22"/>
        </w:rPr>
        <w:t>2025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EAC" w:rsidRPr="005844F6" w14:paraId="1E328C63" w14:textId="77777777" w:rsidTr="00677ED1">
        <w:tc>
          <w:tcPr>
            <w:tcW w:w="9356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0181313D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677ED1">
        <w:rPr>
          <w:sz w:val="22"/>
          <w:szCs w:val="22"/>
        </w:rPr>
        <w:t>4</w:t>
      </w:r>
      <w:r w:rsidR="00205C49" w:rsidRPr="00DD4CD8">
        <w:rPr>
          <w:sz w:val="22"/>
          <w:szCs w:val="22"/>
        </w:rPr>
        <w:t xml:space="preserve"> r. poz. </w:t>
      </w:r>
      <w:r w:rsidR="00677ED1">
        <w:rPr>
          <w:sz w:val="22"/>
          <w:szCs w:val="22"/>
        </w:rPr>
        <w:t>1320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</w:p>
    <w:p w14:paraId="68A05DC0" w14:textId="49252E6F" w:rsidR="00933655" w:rsidRPr="0047688D" w:rsidRDefault="003972E0" w:rsidP="0047688D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bookmarkStart w:id="0" w:name="_Hlk158618034"/>
      <w:r w:rsidR="00933655" w:rsidRPr="00933655">
        <w:rPr>
          <w:b/>
        </w:rPr>
        <w:t xml:space="preserve">Sukcesywny zakup </w:t>
      </w:r>
      <w:r w:rsidR="007708C2">
        <w:rPr>
          <w:b/>
        </w:rPr>
        <w:t xml:space="preserve">wraz z dostawą ca 100 ton </w:t>
      </w:r>
      <w:r w:rsidR="00933655" w:rsidRPr="00933655">
        <w:rPr>
          <w:b/>
        </w:rPr>
        <w:t xml:space="preserve">mieszanki mineralno-asfaltowej </w:t>
      </w:r>
      <w:r w:rsidR="007708C2">
        <w:rPr>
          <w:b/>
        </w:rPr>
        <w:br/>
      </w:r>
      <w:r w:rsidR="00933655" w:rsidRPr="00933655">
        <w:rPr>
          <w:b/>
        </w:rPr>
        <w:t xml:space="preserve">na zimno oraz </w:t>
      </w:r>
      <w:r w:rsidR="007708C2">
        <w:rPr>
          <w:b/>
        </w:rPr>
        <w:t xml:space="preserve">zakup 40 ton </w:t>
      </w:r>
      <w:r w:rsidR="00933655" w:rsidRPr="00933655">
        <w:rPr>
          <w:b/>
        </w:rPr>
        <w:t>emulsji asfaltowej C65 B3 PU/RC w 202</w:t>
      </w:r>
      <w:r w:rsidR="007708C2">
        <w:rPr>
          <w:b/>
        </w:rPr>
        <w:t>5</w:t>
      </w:r>
      <w:r w:rsidR="00933655" w:rsidRPr="00933655">
        <w:rPr>
          <w:b/>
        </w:rPr>
        <w:t xml:space="preserve"> roku dla Powiatowego Zarządu Dróg w Rawiczu</w:t>
      </w:r>
      <w:bookmarkEnd w:id="0"/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185C4D44" w14:textId="77777777" w:rsidR="00933655" w:rsidRDefault="00933655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4CF42B6F" w14:textId="1D880D4B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C130C44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AE2ACB" w:rsidRPr="007677F8" w14:paraId="118409E9" w14:textId="77777777" w:rsidTr="002B279B">
        <w:trPr>
          <w:trHeight w:val="33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8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2B279B">
        <w:trPr>
          <w:trHeight w:val="339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8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2B279B">
        <w:trPr>
          <w:trHeight w:val="37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528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2B279B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528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2B279B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53B88ABE" w14:textId="1C732B75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2B279B" w:rsidRPr="002B279B">
              <w:rPr>
                <w:rFonts w:eastAsia="Calibri"/>
                <w:color w:val="FF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2B279B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528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12CCE585" w14:textId="77777777" w:rsidR="00933655" w:rsidRPr="00263AB3" w:rsidRDefault="00933655" w:rsidP="00263AB3">
      <w:pPr>
        <w:spacing w:after="120" w:line="276" w:lineRule="auto"/>
        <w:jc w:val="both"/>
        <w:rPr>
          <w:sz w:val="22"/>
        </w:rPr>
      </w:pPr>
    </w:p>
    <w:p w14:paraId="5B375290" w14:textId="252A0984" w:rsidR="007C6F62" w:rsidRPr="00520BCD" w:rsidRDefault="004D5A42" w:rsidP="00520BC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2B279B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47DA1D7" w:rsidR="00E6330F" w:rsidRPr="007708C2" w:rsidRDefault="00933655" w:rsidP="007F3E87">
            <w:pPr>
              <w:jc w:val="center"/>
              <w:rPr>
                <w:b/>
                <w:sz w:val="22"/>
                <w:szCs w:val="22"/>
              </w:rPr>
            </w:pPr>
            <w:r w:rsidRPr="007708C2">
              <w:rPr>
                <w:b/>
                <w:sz w:val="22"/>
                <w:szCs w:val="22"/>
              </w:rPr>
              <w:t xml:space="preserve">Część I - </w:t>
            </w:r>
            <w:r w:rsidR="007708C2" w:rsidRPr="007708C2">
              <w:rPr>
                <w:b/>
                <w:sz w:val="22"/>
                <w:szCs w:val="22"/>
              </w:rPr>
              <w:t xml:space="preserve">Sukcesywny zakup wraz z dostawą ca 100 ton mieszanki mineralno-asfaltowej </w:t>
            </w:r>
            <w:r w:rsidR="007708C2" w:rsidRPr="007708C2">
              <w:rPr>
                <w:b/>
                <w:sz w:val="22"/>
                <w:szCs w:val="22"/>
              </w:rPr>
              <w:br/>
              <w:t>na zimno w 2025 roku dla Powiatowego Zarządu Dróg w Rawiczu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2B642909" w14:textId="6C60A23F" w:rsidR="00FB5EE9" w:rsidRPr="00E93103" w:rsidRDefault="00FB5EE9" w:rsidP="002B279B">
            <w:pPr>
              <w:pStyle w:val="Akapitzlist"/>
              <w:numPr>
                <w:ilvl w:val="0"/>
                <w:numId w:val="14"/>
              </w:numPr>
              <w:spacing w:before="240" w:line="276" w:lineRule="auto"/>
              <w:ind w:left="596" w:hanging="284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3C870AEC" w14:textId="5E939F36" w:rsidR="00FB5EE9" w:rsidRPr="007F3E87" w:rsidRDefault="00FB5EE9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12E5A1A" w14:textId="3013A068" w:rsidR="00FB5EE9" w:rsidRPr="007F3E87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7A437075" w14:textId="77777777" w:rsidR="00FB5EE9" w:rsidRDefault="00FB5EE9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54DBD778" w14:textId="21429FD2" w:rsidR="00FB5EE9" w:rsidRPr="00520BCD" w:rsidRDefault="00FB5EE9" w:rsidP="00520BCD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0E5E7AB" w14:textId="72E8F126" w:rsidR="00FB5EE9" w:rsidRDefault="00FB5EE9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>
              <w:rPr>
                <w:b/>
                <w:bCs/>
                <w:sz w:val="22"/>
                <w:szCs w:val="22"/>
              </w:rPr>
              <w:t>100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EF55320" w14:textId="46933BA3" w:rsidR="00FB5EE9" w:rsidRPr="00E93103" w:rsidRDefault="00FB5EE9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>
              <w:rPr>
                <w:sz w:val="22"/>
                <w:szCs w:val="22"/>
              </w:rPr>
              <w:t>100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0482E1D3" w14:textId="2662AF24" w:rsidR="00FB5EE9" w:rsidRPr="007F3E87" w:rsidRDefault="00FB5EE9" w:rsidP="00520BCD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2B279B">
              <w:rPr>
                <w:sz w:val="22"/>
                <w:szCs w:val="22"/>
              </w:rPr>
              <w:t>…</w:t>
            </w:r>
            <w:r w:rsidRPr="007F3E87">
              <w:rPr>
                <w:sz w:val="22"/>
                <w:szCs w:val="22"/>
              </w:rPr>
              <w:t>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5A7D426" w14:textId="35B2F60B" w:rsidR="00FB5EE9" w:rsidRPr="007F3E87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="002B279B">
              <w:rPr>
                <w:sz w:val="22"/>
                <w:szCs w:val="22"/>
              </w:rPr>
              <w:t>…</w:t>
            </w:r>
            <w:r w:rsidRPr="00BD0342">
              <w:rPr>
                <w:sz w:val="22"/>
                <w:szCs w:val="22"/>
              </w:rPr>
              <w:t>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  <w:r w:rsidR="00600BD1">
              <w:rPr>
                <w:sz w:val="22"/>
                <w:szCs w:val="22"/>
              </w:rPr>
              <w:t xml:space="preserve"> </w:t>
            </w:r>
          </w:p>
          <w:p w14:paraId="62827BB6" w14:textId="695AED30" w:rsidR="00FB5EE9" w:rsidRDefault="00FB5EE9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 xml:space="preserve">100 ton: </w:t>
            </w:r>
            <w:r w:rsidR="002B279B">
              <w:rPr>
                <w:sz w:val="22"/>
                <w:szCs w:val="22"/>
              </w:rPr>
              <w:t>…</w:t>
            </w:r>
            <w:r w:rsidRPr="00BD0342">
              <w:rPr>
                <w:sz w:val="22"/>
                <w:szCs w:val="22"/>
              </w:rPr>
              <w:t>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42D0E104" w14:textId="45525C6C" w:rsidR="00FB5EE9" w:rsidRPr="007F3E87" w:rsidRDefault="00FB5EE9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2551F82" w14:textId="23E35164" w:rsidR="00FB5EE9" w:rsidRDefault="00FB5EE9" w:rsidP="00FB5EE9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600BD1">
              <w:rPr>
                <w:b/>
                <w:bCs/>
                <w:sz w:val="22"/>
                <w:szCs w:val="22"/>
              </w:rPr>
              <w:t>Czas dostawy do</w:t>
            </w:r>
            <w:r w:rsidRPr="00FA741F">
              <w:rPr>
                <w:b/>
                <w:bCs/>
                <w:sz w:val="22"/>
                <w:szCs w:val="22"/>
              </w:rPr>
              <w:t xml:space="preserve"> siedziby </w:t>
            </w:r>
            <w:r w:rsidR="00FA741F">
              <w:rPr>
                <w:b/>
                <w:bCs/>
                <w:sz w:val="22"/>
                <w:szCs w:val="22"/>
              </w:rPr>
              <w:t>Jednostki realizującej</w:t>
            </w:r>
            <w:r>
              <w:rPr>
                <w:sz w:val="22"/>
                <w:szCs w:val="22"/>
              </w:rPr>
              <w:t>:</w:t>
            </w:r>
          </w:p>
          <w:p w14:paraId="34058069" w14:textId="21AD245E" w:rsidR="00FB5EE9" w:rsidRDefault="00FB5EE9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czas dostawy od zgłoszenia zamówienia przez Jednostkę realizującą do momentu dostarczenia do siedziby P</w:t>
            </w:r>
            <w:r w:rsidR="00FA741F">
              <w:rPr>
                <w:sz w:val="22"/>
                <w:szCs w:val="22"/>
              </w:rPr>
              <w:t xml:space="preserve">owiatowego </w:t>
            </w:r>
            <w:r>
              <w:rPr>
                <w:sz w:val="22"/>
                <w:szCs w:val="22"/>
              </w:rPr>
              <w:t>Z</w:t>
            </w:r>
            <w:r w:rsidR="00FA741F">
              <w:rPr>
                <w:sz w:val="22"/>
                <w:szCs w:val="22"/>
              </w:rPr>
              <w:t xml:space="preserve">arządu </w:t>
            </w:r>
            <w:r>
              <w:rPr>
                <w:sz w:val="22"/>
                <w:szCs w:val="22"/>
              </w:rPr>
              <w:t>D</w:t>
            </w:r>
            <w:r w:rsidR="00FA741F">
              <w:rPr>
                <w:sz w:val="22"/>
                <w:szCs w:val="22"/>
              </w:rPr>
              <w:t>róg</w:t>
            </w:r>
            <w:r>
              <w:rPr>
                <w:sz w:val="22"/>
                <w:szCs w:val="22"/>
              </w:rPr>
              <w:t xml:space="preserve"> w Rawiczu</w:t>
            </w:r>
            <w:r w:rsidR="00A67B4D">
              <w:rPr>
                <w:sz w:val="22"/>
                <w:szCs w:val="22"/>
              </w:rPr>
              <w:t>,</w:t>
            </w:r>
            <w:r w:rsidR="00FA741F">
              <w:rPr>
                <w:sz w:val="22"/>
                <w:szCs w:val="22"/>
              </w:rPr>
              <w:t xml:space="preserve"> ul. Podmiejska 10, 63-900 Rawicz</w:t>
            </w:r>
            <w:r w:rsidR="00163060" w:rsidRPr="002B279B">
              <w:rPr>
                <w:color w:val="FF0000"/>
                <w:sz w:val="22"/>
                <w:szCs w:val="22"/>
              </w:rPr>
              <w:t>*</w:t>
            </w:r>
            <w:r w:rsidR="00FA741F">
              <w:rPr>
                <w:sz w:val="22"/>
                <w:szCs w:val="22"/>
              </w:rPr>
              <w:t>:</w:t>
            </w:r>
          </w:p>
          <w:p w14:paraId="3F40864D" w14:textId="03DF9702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godz.,</w:t>
            </w:r>
          </w:p>
          <w:p w14:paraId="0305E659" w14:textId="1DBAE070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25 do 48 godz.,</w:t>
            </w:r>
          </w:p>
          <w:p w14:paraId="47A3A264" w14:textId="4E135BD5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49 do 72 godz.,</w:t>
            </w:r>
          </w:p>
          <w:p w14:paraId="1D45AB04" w14:textId="779C561B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73 do 96 godz.,</w:t>
            </w:r>
          </w:p>
          <w:p w14:paraId="66D9EB43" w14:textId="77777777" w:rsidR="00BD0342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97 do 120 godz.</w:t>
            </w:r>
          </w:p>
          <w:p w14:paraId="4BF023BB" w14:textId="683DB09B" w:rsidR="00FA741F" w:rsidRPr="00FA741F" w:rsidRDefault="00163060" w:rsidP="00163060">
            <w:pPr>
              <w:spacing w:before="240" w:after="60"/>
              <w:ind w:firstLine="596"/>
              <w:rPr>
                <w:sz w:val="22"/>
                <w:szCs w:val="22"/>
              </w:rPr>
            </w:pPr>
            <w:r w:rsidRPr="002B279B">
              <w:rPr>
                <w:color w:val="FF0000"/>
                <w:sz w:val="18"/>
                <w:szCs w:val="18"/>
              </w:rPr>
              <w:t>*zaznaczyć właściwe</w:t>
            </w:r>
          </w:p>
        </w:tc>
      </w:tr>
      <w:tr w:rsidR="00933655" w:rsidRPr="007F3E87" w14:paraId="500F6544" w14:textId="77777777" w:rsidTr="002B279B">
        <w:trPr>
          <w:trHeight w:val="703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1965A35" w14:textId="1393F1D0" w:rsidR="00933655" w:rsidRPr="007708C2" w:rsidRDefault="00933655" w:rsidP="00E93103">
            <w:pPr>
              <w:jc w:val="center"/>
              <w:rPr>
                <w:sz w:val="22"/>
                <w:szCs w:val="22"/>
              </w:rPr>
            </w:pPr>
            <w:r w:rsidRPr="007708C2">
              <w:rPr>
                <w:b/>
                <w:sz w:val="22"/>
                <w:szCs w:val="22"/>
              </w:rPr>
              <w:t>Część II -</w:t>
            </w:r>
            <w:r w:rsidR="00E93103" w:rsidRPr="007708C2">
              <w:rPr>
                <w:b/>
                <w:sz w:val="22"/>
                <w:szCs w:val="22"/>
              </w:rPr>
              <w:t xml:space="preserve"> Sukcesywny </w:t>
            </w:r>
            <w:r w:rsidR="007708C2" w:rsidRPr="007708C2">
              <w:rPr>
                <w:b/>
                <w:sz w:val="22"/>
                <w:szCs w:val="22"/>
              </w:rPr>
              <w:t xml:space="preserve">zakup 40 ton emulsji asfaltowej C65 B3 PU/RC w 2025 roku </w:t>
            </w:r>
            <w:r w:rsidR="007708C2">
              <w:rPr>
                <w:b/>
                <w:sz w:val="22"/>
                <w:szCs w:val="22"/>
              </w:rPr>
              <w:br/>
            </w:r>
            <w:r w:rsidR="007708C2" w:rsidRPr="007708C2">
              <w:rPr>
                <w:b/>
                <w:sz w:val="22"/>
                <w:szCs w:val="22"/>
              </w:rPr>
              <w:t>dla Powiatowego Zarządu Dróg w Rawiczu</w:t>
            </w:r>
          </w:p>
        </w:tc>
      </w:tr>
      <w:tr w:rsidR="00933655" w:rsidRPr="007F3E87" w14:paraId="4E2356E4" w14:textId="77777777" w:rsidTr="00BD0342">
        <w:tc>
          <w:tcPr>
            <w:tcW w:w="9356" w:type="dxa"/>
            <w:shd w:val="clear" w:color="auto" w:fill="auto"/>
          </w:tcPr>
          <w:p w14:paraId="2CE2B4FE" w14:textId="0FF34E22" w:rsidR="00E93103" w:rsidRPr="00E93103" w:rsidRDefault="00E93103" w:rsidP="002B279B">
            <w:pPr>
              <w:pStyle w:val="Akapitzlist"/>
              <w:numPr>
                <w:ilvl w:val="0"/>
                <w:numId w:val="17"/>
              </w:numPr>
              <w:spacing w:before="240" w:line="276" w:lineRule="auto"/>
              <w:ind w:left="596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1046329F" w14:textId="1E588999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AAED5B8" w14:textId="4C206F9D" w:rsidR="00E93103" w:rsidRPr="007F3E87" w:rsidRDefault="00E93103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49D6F511" w14:textId="3A89F3CC" w:rsidR="00E93103" w:rsidRDefault="00E93103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014605FE" w14:textId="13F9ED58" w:rsidR="00FB5EE9" w:rsidRPr="00520BCD" w:rsidRDefault="00E93103" w:rsidP="00520BCD">
            <w:pPr>
              <w:spacing w:after="240"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DB8DD53" w14:textId="66191730" w:rsidR="00E93103" w:rsidRDefault="00E93103" w:rsidP="00520BCD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 w:rsidR="007708C2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021B4C4" w14:textId="473EBA78" w:rsidR="00E93103" w:rsidRPr="00E93103" w:rsidRDefault="00E93103" w:rsidP="002B279B">
            <w:pPr>
              <w:spacing w:line="276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 w:rsidR="007708C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382092B4" w14:textId="74AF7DFD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netto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BA0E499" w14:textId="6115028E" w:rsidR="00E93103" w:rsidRPr="007F3E87" w:rsidRDefault="00E93103" w:rsidP="002B279B">
            <w:pPr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166EA8D6" w14:textId="0E24E323" w:rsidR="00E93103" w:rsidRDefault="00E93103" w:rsidP="002B279B">
            <w:pPr>
              <w:pStyle w:val="Akapitzlist"/>
              <w:spacing w:line="276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 w:rsidR="007708C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0 ton: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6E38EC51" w14:textId="290F4A1A" w:rsidR="00E93103" w:rsidRPr="007F3E87" w:rsidRDefault="00E93103" w:rsidP="002B279B">
            <w:pPr>
              <w:spacing w:line="276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2B279B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>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C3242E8" w14:textId="7377494A" w:rsidR="00FA741F" w:rsidRDefault="00FA741F" w:rsidP="00FA741F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b/>
                <w:iCs/>
                <w:color w:val="000000"/>
              </w:rPr>
              <w:lastRenderedPageBreak/>
              <w:t>Odległość od siedziby Jednostki realizującej</w:t>
            </w:r>
          </w:p>
          <w:p w14:paraId="515DDC67" w14:textId="25A3EDA6" w:rsidR="00933655" w:rsidRDefault="00FA741F" w:rsidP="00F633A2">
            <w:pPr>
              <w:pStyle w:val="Akapitzlist"/>
              <w:spacing w:before="240" w:line="276" w:lineRule="auto"/>
              <w:ind w:left="596"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93103" w:rsidRPr="00E93103">
              <w:rPr>
                <w:sz w:val="22"/>
                <w:szCs w:val="22"/>
              </w:rPr>
              <w:t xml:space="preserve">dległość </w:t>
            </w:r>
            <w:r>
              <w:t>miejsca, w którym Wykonawca składuje emulsję asfaltową C65 B3 PU/RC</w:t>
            </w:r>
            <w:r w:rsidR="00E9310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 xml:space="preserve">do </w:t>
            </w:r>
            <w:r w:rsidR="00E93103">
              <w:rPr>
                <w:sz w:val="22"/>
                <w:szCs w:val="22"/>
              </w:rPr>
              <w:t xml:space="preserve">siedziby </w:t>
            </w:r>
            <w:r>
              <w:rPr>
                <w:sz w:val="22"/>
                <w:szCs w:val="22"/>
              </w:rPr>
              <w:t>Po</w:t>
            </w:r>
            <w:r w:rsidR="00A67B4D">
              <w:rPr>
                <w:sz w:val="22"/>
                <w:szCs w:val="22"/>
              </w:rPr>
              <w:t>wiatowego Zarządu Dróg w Rawiczu, ul. Podmiejska 10, 63-900 Rawicz</w:t>
            </w:r>
            <w:r w:rsidR="005E17EC">
              <w:rPr>
                <w:sz w:val="22"/>
                <w:szCs w:val="22"/>
              </w:rPr>
              <w:t xml:space="preserve"> </w:t>
            </w:r>
            <w:r w:rsidR="005E17EC" w:rsidRPr="005E17EC">
              <w:rPr>
                <w:sz w:val="20"/>
                <w:szCs w:val="20"/>
              </w:rPr>
              <w:t>(liczona jako najkrótsz</w:t>
            </w:r>
            <w:r w:rsidR="005E17EC">
              <w:rPr>
                <w:sz w:val="20"/>
                <w:szCs w:val="20"/>
              </w:rPr>
              <w:t>a</w:t>
            </w:r>
            <w:r w:rsidR="005E17EC" w:rsidRPr="005E17EC">
              <w:rPr>
                <w:sz w:val="20"/>
                <w:szCs w:val="20"/>
              </w:rPr>
              <w:t xml:space="preserve"> możliwa droga, którą może przebyć pojazd odbierający materiał</w:t>
            </w:r>
            <w:r w:rsidR="005E17EC">
              <w:rPr>
                <w:sz w:val="20"/>
                <w:szCs w:val="20"/>
              </w:rPr>
              <w:t>,</w:t>
            </w:r>
            <w:r w:rsidR="005E17EC" w:rsidRPr="005E17EC">
              <w:rPr>
                <w:sz w:val="20"/>
                <w:szCs w:val="20"/>
              </w:rPr>
              <w:t xml:space="preserve"> poruszając się drogami publicznymi)</w:t>
            </w:r>
            <w:r w:rsidR="00E93103">
              <w:rPr>
                <w:sz w:val="22"/>
                <w:szCs w:val="22"/>
              </w:rPr>
              <w:t>:</w:t>
            </w:r>
          </w:p>
          <w:p w14:paraId="50D1DF34" w14:textId="316EDAD9" w:rsidR="00163060" w:rsidRDefault="00E93103" w:rsidP="00163060">
            <w:pPr>
              <w:pStyle w:val="Akapitzlist"/>
              <w:spacing w:before="240" w:after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5E17EC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… km</w:t>
            </w:r>
            <w:r w:rsidR="005E17EC" w:rsidRPr="002B279B">
              <w:rPr>
                <w:color w:val="FF0000"/>
                <w:sz w:val="22"/>
                <w:szCs w:val="22"/>
              </w:rPr>
              <w:t>*</w:t>
            </w:r>
            <w:r w:rsidR="00163060" w:rsidRPr="002B279B">
              <w:rPr>
                <w:color w:val="FF0000"/>
                <w:sz w:val="22"/>
                <w:szCs w:val="22"/>
              </w:rPr>
              <w:t>*</w:t>
            </w:r>
          </w:p>
          <w:p w14:paraId="150A7B27" w14:textId="03DBA4CC" w:rsidR="005E17EC" w:rsidRPr="00163060" w:rsidRDefault="005E17EC" w:rsidP="00163060">
            <w:pPr>
              <w:pStyle w:val="Akapitzlist"/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2B279B">
              <w:rPr>
                <w:color w:val="FF0000"/>
                <w:sz w:val="18"/>
                <w:szCs w:val="18"/>
              </w:rPr>
              <w:t>*</w:t>
            </w:r>
            <w:r w:rsidR="00163060" w:rsidRPr="002B279B">
              <w:rPr>
                <w:color w:val="FF0000"/>
                <w:sz w:val="18"/>
                <w:szCs w:val="18"/>
              </w:rPr>
              <w:t>*</w:t>
            </w:r>
            <w:r w:rsidRPr="002B279B">
              <w:rPr>
                <w:color w:val="FF0000"/>
                <w:sz w:val="18"/>
                <w:szCs w:val="18"/>
              </w:rPr>
              <w:t>wpisać właściwe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3FE5B06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2B279B" w:rsidRPr="002B279B">
        <w:rPr>
          <w:color w:val="FF0000"/>
          <w:sz w:val="22"/>
        </w:rPr>
        <w:t>***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="002B279B">
        <w:rPr>
          <w:color w:val="FF0000"/>
          <w:sz w:val="22"/>
        </w:rPr>
        <w:t>**</w:t>
      </w:r>
      <w:r w:rsidRPr="00DE55E6">
        <w:rPr>
          <w:sz w:val="22"/>
        </w:rPr>
        <w:t xml:space="preserve"> powierzyć realizację następujących części zamówienia podwykonawcom</w:t>
      </w:r>
      <w:r w:rsidR="002B279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709"/>
        <w:gridCol w:w="5644"/>
        <w:gridCol w:w="3286"/>
      </w:tblGrid>
      <w:tr w:rsidR="00BC4F99" w:rsidRPr="001661BD" w14:paraId="732D5B0E" w14:textId="77777777" w:rsidTr="002B279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2B279B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2B279B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54C54C9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</w:t>
      </w:r>
      <w:r w:rsidR="00600BD1">
        <w:rPr>
          <w:sz w:val="22"/>
        </w:rPr>
        <w:t>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w </w:t>
      </w:r>
      <w:r w:rsidR="009B3EF0" w:rsidRPr="001218E6">
        <w:rPr>
          <w:i/>
          <w:iCs/>
          <w:sz w:val="22"/>
        </w:rPr>
        <w:t>Z</w:t>
      </w:r>
      <w:r w:rsidR="00A857E5" w:rsidRPr="001218E6">
        <w:rPr>
          <w:i/>
          <w:iCs/>
          <w:sz w:val="22"/>
        </w:rPr>
        <w:t>ałączniku Nr</w:t>
      </w:r>
      <w:r w:rsidR="00600BD1">
        <w:rPr>
          <w:i/>
          <w:iCs/>
          <w:sz w:val="22"/>
        </w:rPr>
        <w:t xml:space="preserve"> 5</w:t>
      </w:r>
      <w:r w:rsidR="00F241CB" w:rsidRPr="001218E6">
        <w:rPr>
          <w:i/>
          <w:iCs/>
          <w:sz w:val="22"/>
        </w:rPr>
        <w:t>.1</w:t>
      </w:r>
      <w:r w:rsidR="00600BD1">
        <w:rPr>
          <w:i/>
          <w:iCs/>
          <w:sz w:val="22"/>
        </w:rPr>
        <w:t xml:space="preserve"> i 5.2</w:t>
      </w:r>
      <w:r w:rsidR="00F241CB" w:rsidRPr="001218E6">
        <w:rPr>
          <w:i/>
          <w:iCs/>
          <w:sz w:val="22"/>
        </w:rPr>
        <w:t xml:space="preserve">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>Specyfikacji Warunków Zamówienia 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DBE6B23" w14:textId="77777777"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iCs/>
          <w:strike/>
          <w:sz w:val="22"/>
          <w:szCs w:val="22"/>
        </w:rPr>
      </w:pPr>
    </w:p>
    <w:p w14:paraId="133626C6" w14:textId="77777777" w:rsidR="00F633A2" w:rsidRDefault="00F633A2" w:rsidP="00525EFF">
      <w:pPr>
        <w:pStyle w:val="Akapitzlist"/>
        <w:spacing w:before="120" w:after="120" w:line="276" w:lineRule="auto"/>
        <w:ind w:left="641"/>
        <w:jc w:val="both"/>
        <w:rPr>
          <w:iCs/>
          <w:strike/>
          <w:sz w:val="22"/>
          <w:szCs w:val="22"/>
        </w:rPr>
      </w:pPr>
    </w:p>
    <w:p w14:paraId="2ED90D2F" w14:textId="77777777" w:rsidR="00F633A2" w:rsidRDefault="00F633A2" w:rsidP="00525EFF">
      <w:pPr>
        <w:pStyle w:val="Akapitzlist"/>
        <w:spacing w:before="120" w:after="120" w:line="276" w:lineRule="auto"/>
        <w:ind w:left="641"/>
        <w:jc w:val="both"/>
        <w:rPr>
          <w:iCs/>
          <w:strike/>
          <w:sz w:val="22"/>
          <w:szCs w:val="22"/>
        </w:rPr>
      </w:pPr>
    </w:p>
    <w:p w14:paraId="1F2C0CD9" w14:textId="77777777" w:rsidR="00F633A2" w:rsidRPr="00525EFF" w:rsidRDefault="00F633A2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1A0168F0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5D2A53C7" w14:textId="6EC82A55" w:rsidR="002B279B" w:rsidRPr="002B279B" w:rsidRDefault="002B279B" w:rsidP="002B279B">
      <w:pPr>
        <w:spacing w:after="240" w:line="276" w:lineRule="auto"/>
        <w:ind w:left="284"/>
        <w:jc w:val="both"/>
        <w:rPr>
          <w:bCs/>
          <w:sz w:val="22"/>
          <w:szCs w:val="22"/>
        </w:rPr>
      </w:pPr>
      <w:r w:rsidRPr="002B279B">
        <w:rPr>
          <w:b/>
          <w:sz w:val="22"/>
          <w:szCs w:val="22"/>
          <w:u w:val="single"/>
        </w:rPr>
        <w:lastRenderedPageBreak/>
        <w:t>nie będzie</w:t>
      </w:r>
      <w:r w:rsidRPr="002B279B">
        <w:rPr>
          <w:b/>
          <w:color w:val="FF0000"/>
          <w:sz w:val="22"/>
          <w:szCs w:val="22"/>
        </w:rPr>
        <w:t>*</w:t>
      </w:r>
      <w:r w:rsidR="00F633A2">
        <w:rPr>
          <w:b/>
          <w:color w:val="FF0000"/>
          <w:sz w:val="22"/>
          <w:szCs w:val="22"/>
        </w:rPr>
        <w:t>*</w:t>
      </w:r>
      <w:r w:rsidRPr="002B279B">
        <w:rPr>
          <w:b/>
          <w:color w:val="FF0000"/>
          <w:sz w:val="22"/>
          <w:szCs w:val="22"/>
        </w:rPr>
        <w:t>*</w:t>
      </w:r>
      <w:r w:rsidRPr="002B279B">
        <w:rPr>
          <w:bCs/>
          <w:sz w:val="22"/>
          <w:szCs w:val="22"/>
        </w:rPr>
        <w:t xml:space="preserve"> prowadzić u Zamawiającego do powstania obowiązku podatkowego zgodnie z ustawą </w:t>
      </w:r>
      <w:r w:rsidRPr="002B279B">
        <w:rPr>
          <w:bCs/>
          <w:sz w:val="22"/>
          <w:szCs w:val="22"/>
        </w:rPr>
        <w:br/>
        <w:t>z dnia 11 marca 2004 r. o podatku od towarów i usług (Dz.U. z 202</w:t>
      </w:r>
      <w:r w:rsidR="003A73A8">
        <w:rPr>
          <w:bCs/>
          <w:sz w:val="22"/>
          <w:szCs w:val="22"/>
        </w:rPr>
        <w:t>4</w:t>
      </w:r>
      <w:r w:rsidRPr="002B279B">
        <w:rPr>
          <w:bCs/>
          <w:sz w:val="22"/>
          <w:szCs w:val="22"/>
        </w:rPr>
        <w:t xml:space="preserve"> r. poz. </w:t>
      </w:r>
      <w:r w:rsidR="003A73A8">
        <w:rPr>
          <w:bCs/>
          <w:sz w:val="22"/>
          <w:szCs w:val="22"/>
        </w:rPr>
        <w:t>361 ze zm.</w:t>
      </w:r>
      <w:r w:rsidRPr="002B279B">
        <w:rPr>
          <w:bCs/>
          <w:sz w:val="22"/>
          <w:szCs w:val="22"/>
        </w:rPr>
        <w:t>),</w:t>
      </w:r>
    </w:p>
    <w:p w14:paraId="3BDCD3BB" w14:textId="2EFD9442" w:rsidR="002B279B" w:rsidRPr="002B279B" w:rsidRDefault="002B279B" w:rsidP="002B279B">
      <w:pPr>
        <w:spacing w:line="276" w:lineRule="auto"/>
        <w:ind w:left="284"/>
        <w:jc w:val="both"/>
        <w:rPr>
          <w:bCs/>
          <w:sz w:val="22"/>
          <w:szCs w:val="22"/>
        </w:rPr>
      </w:pPr>
      <w:r w:rsidRPr="002B279B">
        <w:rPr>
          <w:b/>
          <w:sz w:val="22"/>
          <w:szCs w:val="22"/>
          <w:u w:val="single"/>
        </w:rPr>
        <w:t>będzie prowadzić</w:t>
      </w:r>
      <w:r w:rsidRPr="002B279B">
        <w:rPr>
          <w:b/>
          <w:color w:val="FF0000"/>
          <w:sz w:val="22"/>
          <w:szCs w:val="22"/>
        </w:rPr>
        <w:t>*</w:t>
      </w:r>
      <w:r w:rsidR="00F633A2">
        <w:rPr>
          <w:b/>
          <w:color w:val="FF0000"/>
          <w:sz w:val="22"/>
          <w:szCs w:val="22"/>
        </w:rPr>
        <w:t>*</w:t>
      </w:r>
      <w:r w:rsidRPr="002B279B">
        <w:rPr>
          <w:b/>
          <w:color w:val="FF0000"/>
          <w:sz w:val="22"/>
          <w:szCs w:val="22"/>
        </w:rPr>
        <w:t>*</w:t>
      </w:r>
      <w:r w:rsidRPr="002B279B">
        <w:rPr>
          <w:bCs/>
          <w:sz w:val="22"/>
          <w:szCs w:val="22"/>
        </w:rPr>
        <w:t xml:space="preserve"> u Zamawiającego do powstania obowiązku podatkowego zgodnie z ustawą </w:t>
      </w:r>
      <w:r w:rsidRPr="002B279B">
        <w:rPr>
          <w:bCs/>
          <w:sz w:val="22"/>
          <w:szCs w:val="22"/>
        </w:rPr>
        <w:br/>
        <w:t xml:space="preserve">z dnia 11 marca 2004 r. o podatku od towarów i usług (Dz.U. z </w:t>
      </w:r>
      <w:r w:rsidR="003A73A8" w:rsidRPr="002B279B">
        <w:rPr>
          <w:bCs/>
          <w:sz w:val="22"/>
          <w:szCs w:val="22"/>
        </w:rPr>
        <w:t>202</w:t>
      </w:r>
      <w:r w:rsidR="003A73A8">
        <w:rPr>
          <w:bCs/>
          <w:sz w:val="22"/>
          <w:szCs w:val="22"/>
        </w:rPr>
        <w:t>4</w:t>
      </w:r>
      <w:r w:rsidR="003A73A8" w:rsidRPr="002B279B">
        <w:rPr>
          <w:bCs/>
          <w:sz w:val="22"/>
          <w:szCs w:val="22"/>
        </w:rPr>
        <w:t xml:space="preserve"> r. poz. </w:t>
      </w:r>
      <w:r w:rsidR="003A73A8">
        <w:rPr>
          <w:bCs/>
          <w:sz w:val="22"/>
          <w:szCs w:val="22"/>
        </w:rPr>
        <w:t>361 ze zm.</w:t>
      </w:r>
      <w:r w:rsidRPr="002B279B"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 ………………………………………………………………………….………………………..……</w:t>
      </w:r>
    </w:p>
    <w:p w14:paraId="375F6AF5" w14:textId="250B2944" w:rsidR="00520BCD" w:rsidRDefault="00520BCD" w:rsidP="00520BCD">
      <w:pPr>
        <w:pStyle w:val="Tekstprzypisudolnego"/>
        <w:ind w:left="284"/>
      </w:pPr>
      <w:r w:rsidRPr="005E17EC">
        <w:rPr>
          <w:color w:val="FF0000"/>
        </w:rPr>
        <w:t>*</w:t>
      </w:r>
      <w:r>
        <w:rPr>
          <w:color w:val="FF0000"/>
        </w:rPr>
        <w:t>**</w:t>
      </w:r>
      <w:r w:rsidRPr="005E17EC">
        <w:rPr>
          <w:color w:val="FF0000"/>
        </w:rPr>
        <w:t>niepotrzebne skreślić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2B279B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7B8BBC87" w:rsidR="00493A1E" w:rsidRPr="002B279B" w:rsidRDefault="00A066DF" w:rsidP="002B279B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2B279B">
        <w:rPr>
          <w:rFonts w:eastAsia="Arial"/>
          <w:kern w:val="2"/>
          <w:lang w:eastAsia="zh-CN"/>
        </w:rPr>
        <w:t>…………………………………………………………</w:t>
      </w:r>
      <w:r w:rsidR="002B279B">
        <w:rPr>
          <w:rFonts w:eastAsia="Arial"/>
          <w:kern w:val="2"/>
          <w:lang w:eastAsia="zh-CN"/>
        </w:rPr>
        <w:t>………………..</w:t>
      </w:r>
      <w:r w:rsidRPr="002B279B">
        <w:rPr>
          <w:rFonts w:eastAsia="Arial"/>
          <w:kern w:val="2"/>
          <w:lang w:eastAsia="zh-CN"/>
        </w:rPr>
        <w:t>………………,</w:t>
      </w:r>
    </w:p>
    <w:p w14:paraId="017EEB1F" w14:textId="4F73634D" w:rsidR="00A066DF" w:rsidRPr="002B279B" w:rsidRDefault="00A066DF" w:rsidP="002B279B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2B279B">
        <w:rPr>
          <w:rFonts w:eastAsia="Arial"/>
          <w:kern w:val="2"/>
          <w:lang w:eastAsia="zh-CN"/>
        </w:rPr>
        <w:t>………………………………………………………………………</w:t>
      </w:r>
      <w:r w:rsidR="002B279B">
        <w:rPr>
          <w:rFonts w:eastAsia="Arial"/>
          <w:kern w:val="2"/>
          <w:lang w:eastAsia="zh-CN"/>
        </w:rPr>
        <w:t>………………..</w:t>
      </w:r>
      <w:r w:rsidRPr="002B279B">
        <w:rPr>
          <w:rFonts w:eastAsia="Arial"/>
          <w:kern w:val="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69C40BA9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 wykona nw. Wykonawca wspólnie ubiegający się o udzielenie zamówienia:</w:t>
      </w:r>
    </w:p>
    <w:p w14:paraId="7FC6E3F4" w14:textId="6772E0CC" w:rsidR="00D955F4" w:rsidRDefault="00E6330F" w:rsidP="004A7A14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520BCD">
        <w:rPr>
          <w:sz w:val="22"/>
          <w:szCs w:val="22"/>
        </w:rPr>
        <w:t>…...</w:t>
      </w:r>
    </w:p>
    <w:p w14:paraId="2B1776E1" w14:textId="77777777" w:rsidR="00F633A2" w:rsidRPr="004A7A14" w:rsidRDefault="00F633A2" w:rsidP="004A7A14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04"/>
      </w:tblGrid>
      <w:tr w:rsidR="00AE2ACB" w:rsidRPr="00AE2ACB" w14:paraId="6B220FBD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5701E87" w14:textId="2F34FBBD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4C2B621" w14:textId="1EAA5DD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363603B" w14:textId="08DE2B2B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520BCD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CD8D4D" w14:textId="4E2AB6FC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520BC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8B9FE3E" w14:textId="77777777" w:rsidR="00520BCD" w:rsidRDefault="00520BCD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0249E80" w14:textId="77777777" w:rsidR="00520BCD" w:rsidRDefault="00520BCD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45F2969" w14:textId="171AAD53" w:rsidR="00520BCD" w:rsidRDefault="00520BCD" w:rsidP="00520BCD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</w:t>
      </w:r>
      <w:r w:rsidR="0096455B">
        <w:rPr>
          <w:i/>
          <w:sz w:val="18"/>
          <w:szCs w:val="18"/>
        </w:rPr>
        <w:t xml:space="preserve">               </w:t>
      </w:r>
    </w:p>
    <w:p w14:paraId="3F45CA36" w14:textId="76ECC56F" w:rsidR="0096455B" w:rsidRDefault="0097776D" w:rsidP="00520BCD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7C4B6F89" w:rsidR="0097776D" w:rsidRDefault="0096455B" w:rsidP="00520BCD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520BCD">
      <w:pPr>
        <w:tabs>
          <w:tab w:val="center" w:pos="7655"/>
        </w:tabs>
        <w:rPr>
          <w:i/>
          <w:sz w:val="18"/>
          <w:szCs w:val="18"/>
        </w:rPr>
      </w:pPr>
    </w:p>
    <w:p w14:paraId="0B15A884" w14:textId="06D3CCB3" w:rsidR="00277DBE" w:rsidRPr="005E17EC" w:rsidRDefault="00277DBE" w:rsidP="005E17E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E17EC" w:rsidSect="00677ED1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63F082CB" w14:textId="36010B28" w:rsidR="002B279B" w:rsidRDefault="002B279B" w:rsidP="002B279B">
      <w:pPr>
        <w:pStyle w:val="Tekstprzypisudolnego"/>
        <w:jc w:val="both"/>
      </w:pPr>
      <w:r w:rsidRPr="002B279B">
        <w:rPr>
          <w:color w:val="FF0000"/>
        </w:rPr>
        <w:t>*zaznaczyć właściwe</w:t>
      </w:r>
      <w:r>
        <w:t xml:space="preserve">, </w:t>
      </w:r>
    </w:p>
    <w:p w14:paraId="3AA97365" w14:textId="0956D9DC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C1E8953" w14:textId="3879CD6A" w:rsidR="002B279B" w:rsidRDefault="002B279B" w:rsidP="002B279B">
      <w:pPr>
        <w:pStyle w:val="Tekstprzypisudolnego"/>
        <w:ind w:left="142" w:hanging="142"/>
      </w:pPr>
      <w:r w:rsidRPr="005E17EC">
        <w:rPr>
          <w:color w:val="FF0000"/>
        </w:rPr>
        <w:t>*</w:t>
      </w:r>
      <w:r>
        <w:rPr>
          <w:color w:val="FF0000"/>
        </w:rPr>
        <w:t>**</w:t>
      </w:r>
      <w:r w:rsidRPr="005E17EC">
        <w:rPr>
          <w:color w:val="FF0000"/>
        </w:rPr>
        <w:t>niepotrzebne skreślić</w:t>
      </w:r>
      <w:r>
        <w:rPr>
          <w:color w:val="FF0000"/>
        </w:rPr>
        <w:t>;</w:t>
      </w:r>
    </w:p>
    <w:p w14:paraId="69AE4785" w14:textId="56105876" w:rsidR="002B279B" w:rsidRDefault="002B279B" w:rsidP="002B279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73C86">
        <w:t>w przypadku braku wskazania w tabeli oświadczenia o podwykonawcach, Zamawiający uzna, że Wykonawca nie powierzy zamówienia podwykonawcy/-om</w:t>
      </w:r>
      <w:r>
        <w:t>;</w:t>
      </w:r>
    </w:p>
  </w:footnote>
  <w:footnote w:id="3">
    <w:p w14:paraId="0F616435" w14:textId="28BB8D84" w:rsidR="00FF57EE" w:rsidRDefault="00FF57EE" w:rsidP="002B279B">
      <w:pPr>
        <w:pStyle w:val="Tekstprzypisudolnego"/>
        <w:spacing w:after="40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43C26" w14:textId="1B4FC78C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1748"/>
    <w:multiLevelType w:val="hybridMultilevel"/>
    <w:tmpl w:val="B48A85B2"/>
    <w:lvl w:ilvl="0" w:tplc="7690E816">
      <w:start w:val="1"/>
      <w:numFmt w:val="decimal"/>
      <w:lvlText w:val="%1."/>
      <w:lvlJc w:val="left"/>
      <w:pPr>
        <w:ind w:left="131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84BFE"/>
    <w:multiLevelType w:val="hybridMultilevel"/>
    <w:tmpl w:val="406848CC"/>
    <w:lvl w:ilvl="0" w:tplc="222E988A">
      <w:start w:val="1"/>
      <w:numFmt w:val="decimal"/>
      <w:lvlText w:val="%1."/>
      <w:lvlJc w:val="left"/>
      <w:pPr>
        <w:ind w:left="131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36" w:hanging="360"/>
      </w:pPr>
    </w:lvl>
    <w:lvl w:ilvl="2" w:tplc="0415001B" w:tentative="1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 w:tentative="1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70C9B"/>
    <w:multiLevelType w:val="hybridMultilevel"/>
    <w:tmpl w:val="FBF4439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C163B"/>
    <w:multiLevelType w:val="hybridMultilevel"/>
    <w:tmpl w:val="7D34C6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B3EB4"/>
    <w:multiLevelType w:val="hybridMultilevel"/>
    <w:tmpl w:val="C82E15F2"/>
    <w:lvl w:ilvl="0" w:tplc="52108728">
      <w:start w:val="1"/>
      <w:numFmt w:val="bullet"/>
      <w:lvlText w:val=""/>
      <w:lvlJc w:val="left"/>
      <w:pPr>
        <w:ind w:left="1316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11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7C86D13"/>
    <w:multiLevelType w:val="hybridMultilevel"/>
    <w:tmpl w:val="7C8C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FE24422C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E96ED4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465C9E5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6"/>
  </w:num>
  <w:num w:numId="2" w16cid:durableId="2019841110">
    <w:abstractNumId w:val="13"/>
  </w:num>
  <w:num w:numId="3" w16cid:durableId="1296719691">
    <w:abstractNumId w:val="15"/>
  </w:num>
  <w:num w:numId="4" w16cid:durableId="97607557">
    <w:abstractNumId w:val="17"/>
  </w:num>
  <w:num w:numId="5" w16cid:durableId="1924026234">
    <w:abstractNumId w:val="11"/>
  </w:num>
  <w:num w:numId="6" w16cid:durableId="187735054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5"/>
  </w:num>
  <w:num w:numId="9" w16cid:durableId="1314870408">
    <w:abstractNumId w:val="6"/>
  </w:num>
  <w:num w:numId="10" w16cid:durableId="1067995315">
    <w:abstractNumId w:val="7"/>
  </w:num>
  <w:num w:numId="11" w16cid:durableId="1476028526">
    <w:abstractNumId w:val="2"/>
  </w:num>
  <w:num w:numId="12" w16cid:durableId="2075623276">
    <w:abstractNumId w:val="12"/>
  </w:num>
  <w:num w:numId="13" w16cid:durableId="2134863059">
    <w:abstractNumId w:val="9"/>
  </w:num>
  <w:num w:numId="14" w16cid:durableId="1183324452">
    <w:abstractNumId w:val="3"/>
  </w:num>
  <w:num w:numId="15" w16cid:durableId="102313712">
    <w:abstractNumId w:val="14"/>
  </w:num>
  <w:num w:numId="16" w16cid:durableId="673150134">
    <w:abstractNumId w:val="10"/>
  </w:num>
  <w:num w:numId="17" w16cid:durableId="16927845">
    <w:abstractNumId w:val="1"/>
  </w:num>
  <w:num w:numId="18" w16cid:durableId="1692219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90865"/>
    <w:rsid w:val="000946CC"/>
    <w:rsid w:val="000C3D8A"/>
    <w:rsid w:val="000D1E82"/>
    <w:rsid w:val="000F2FFC"/>
    <w:rsid w:val="000F3C08"/>
    <w:rsid w:val="001063D3"/>
    <w:rsid w:val="001114AD"/>
    <w:rsid w:val="001218E6"/>
    <w:rsid w:val="001331C4"/>
    <w:rsid w:val="00154274"/>
    <w:rsid w:val="00163060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0AD2"/>
    <w:rsid w:val="00272917"/>
    <w:rsid w:val="0027688C"/>
    <w:rsid w:val="00277DBE"/>
    <w:rsid w:val="002837ED"/>
    <w:rsid w:val="002B279B"/>
    <w:rsid w:val="002C1924"/>
    <w:rsid w:val="002E4A27"/>
    <w:rsid w:val="002E612D"/>
    <w:rsid w:val="00313FD5"/>
    <w:rsid w:val="00316C2B"/>
    <w:rsid w:val="0032793D"/>
    <w:rsid w:val="00335509"/>
    <w:rsid w:val="003412D2"/>
    <w:rsid w:val="003961C1"/>
    <w:rsid w:val="003972E0"/>
    <w:rsid w:val="003A73A8"/>
    <w:rsid w:val="003B769C"/>
    <w:rsid w:val="003E2118"/>
    <w:rsid w:val="00416884"/>
    <w:rsid w:val="0041784F"/>
    <w:rsid w:val="004255B9"/>
    <w:rsid w:val="0047688D"/>
    <w:rsid w:val="00493A1E"/>
    <w:rsid w:val="004A7A14"/>
    <w:rsid w:val="004B0785"/>
    <w:rsid w:val="004B7BB5"/>
    <w:rsid w:val="004D47E1"/>
    <w:rsid w:val="004D5A42"/>
    <w:rsid w:val="004F2145"/>
    <w:rsid w:val="004F622A"/>
    <w:rsid w:val="0051001D"/>
    <w:rsid w:val="00520BCD"/>
    <w:rsid w:val="00525EFF"/>
    <w:rsid w:val="00580D5F"/>
    <w:rsid w:val="005844F6"/>
    <w:rsid w:val="00584709"/>
    <w:rsid w:val="005C2BB2"/>
    <w:rsid w:val="005E17EC"/>
    <w:rsid w:val="005F6F5F"/>
    <w:rsid w:val="00600BD1"/>
    <w:rsid w:val="0061011E"/>
    <w:rsid w:val="00613E55"/>
    <w:rsid w:val="006149B7"/>
    <w:rsid w:val="00646F57"/>
    <w:rsid w:val="00677ED1"/>
    <w:rsid w:val="006B63D6"/>
    <w:rsid w:val="006C641D"/>
    <w:rsid w:val="006D09E0"/>
    <w:rsid w:val="006D120B"/>
    <w:rsid w:val="006F7D33"/>
    <w:rsid w:val="00700054"/>
    <w:rsid w:val="00715748"/>
    <w:rsid w:val="007376AD"/>
    <w:rsid w:val="007708C2"/>
    <w:rsid w:val="0077286C"/>
    <w:rsid w:val="00783E28"/>
    <w:rsid w:val="00793319"/>
    <w:rsid w:val="007C6F62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0661A"/>
    <w:rsid w:val="0092506C"/>
    <w:rsid w:val="00931094"/>
    <w:rsid w:val="009312B4"/>
    <w:rsid w:val="00932EAB"/>
    <w:rsid w:val="00933655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68D3"/>
    <w:rsid w:val="009D75A8"/>
    <w:rsid w:val="00A0281F"/>
    <w:rsid w:val="00A066DF"/>
    <w:rsid w:val="00A44FF4"/>
    <w:rsid w:val="00A50E18"/>
    <w:rsid w:val="00A54ACF"/>
    <w:rsid w:val="00A67B4D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B4F81"/>
    <w:rsid w:val="00CC3A8D"/>
    <w:rsid w:val="00CC74C0"/>
    <w:rsid w:val="00CE3AE6"/>
    <w:rsid w:val="00D11041"/>
    <w:rsid w:val="00D13D73"/>
    <w:rsid w:val="00D35048"/>
    <w:rsid w:val="00D3681A"/>
    <w:rsid w:val="00D4518B"/>
    <w:rsid w:val="00D554C7"/>
    <w:rsid w:val="00D55591"/>
    <w:rsid w:val="00D63656"/>
    <w:rsid w:val="00D67DFD"/>
    <w:rsid w:val="00D7251F"/>
    <w:rsid w:val="00D7332E"/>
    <w:rsid w:val="00D92231"/>
    <w:rsid w:val="00D955F4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93103"/>
    <w:rsid w:val="00EA1F4B"/>
    <w:rsid w:val="00EA435E"/>
    <w:rsid w:val="00EE4044"/>
    <w:rsid w:val="00F134D5"/>
    <w:rsid w:val="00F22703"/>
    <w:rsid w:val="00F241CB"/>
    <w:rsid w:val="00F31EAC"/>
    <w:rsid w:val="00F626E5"/>
    <w:rsid w:val="00F62F06"/>
    <w:rsid w:val="00F633A2"/>
    <w:rsid w:val="00F70EFC"/>
    <w:rsid w:val="00F82736"/>
    <w:rsid w:val="00F97766"/>
    <w:rsid w:val="00FA741F"/>
    <w:rsid w:val="00FB1346"/>
    <w:rsid w:val="00FB5EE9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1089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10</cp:revision>
  <cp:lastPrinted>2021-07-21T09:38:00Z</cp:lastPrinted>
  <dcterms:created xsi:type="dcterms:W3CDTF">2024-02-14T10:51:00Z</dcterms:created>
  <dcterms:modified xsi:type="dcterms:W3CDTF">2025-03-19T08:50:00Z</dcterms:modified>
</cp:coreProperties>
</file>