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3FB9D" w14:textId="125F30B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0A1E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4F084F7" w14:textId="77777777" w:rsidR="00B85FA1" w:rsidRDefault="00B85FA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B85FA1">
        <w:rPr>
          <w:rFonts w:ascii="Arial" w:hAnsi="Arial" w:cs="Arial"/>
          <w:b/>
          <w:sz w:val="24"/>
          <w:szCs w:val="24"/>
        </w:rPr>
        <w:t>„Dostawa oprogramowania wraz z usługami wdrożenia, szkolenia i opieki serwisowej - Ujednolicenia systemów HIS i ERP</w:t>
      </w:r>
    </w:p>
    <w:p w14:paraId="025AD9A0" w14:textId="04700CA6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B85FA1">
        <w:rPr>
          <w:rFonts w:ascii="Arial" w:hAnsi="Arial" w:cs="Arial"/>
          <w:b/>
          <w:sz w:val="24"/>
          <w:szCs w:val="24"/>
        </w:rPr>
        <w:t>3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B85FA1">
        <w:rPr>
          <w:rFonts w:ascii="Arial" w:hAnsi="Arial" w:cs="Arial"/>
          <w:b/>
          <w:sz w:val="24"/>
          <w:szCs w:val="24"/>
        </w:rPr>
        <w:t>5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Pzp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DF25" w14:textId="77777777" w:rsidR="00D95498" w:rsidRDefault="00D95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4F02F" w14:textId="77777777" w:rsidR="00D95498" w:rsidRDefault="00D95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D4A10" w14:textId="77777777" w:rsidR="00D95498" w:rsidRDefault="00D95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FED6" w14:textId="77777777" w:rsidR="00D95498" w:rsidRDefault="00D95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076D" w14:textId="77777777" w:rsidR="00D95498" w:rsidRDefault="00D95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5FA1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612B"/>
    <w:rsid w:val="00D81062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4</cp:revision>
  <cp:lastPrinted>2016-07-26T10:32:00Z</cp:lastPrinted>
  <dcterms:created xsi:type="dcterms:W3CDTF">2023-05-31T10:16:00Z</dcterms:created>
  <dcterms:modified xsi:type="dcterms:W3CDTF">2025-02-13T09:30:00Z</dcterms:modified>
</cp:coreProperties>
</file>