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174135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174135" w:rsidRPr="00174135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1741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74135" w:rsidTr="00D62E6E">
        <w:tc>
          <w:tcPr>
            <w:tcW w:w="2800" w:type="dxa"/>
            <w:shd w:val="clear" w:color="auto" w:fill="auto"/>
          </w:tcPr>
          <w:p w:rsidR="00D62E6E" w:rsidRPr="0017413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74135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174135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7413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17413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74135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174135" w:rsidTr="00D62E6E">
        <w:tc>
          <w:tcPr>
            <w:tcW w:w="2800" w:type="dxa"/>
            <w:shd w:val="clear" w:color="auto" w:fill="auto"/>
          </w:tcPr>
          <w:p w:rsidR="00D62E6E" w:rsidRPr="0017413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74135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7413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17413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7413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174135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17413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0948" w:rsidRPr="00174135" w:rsidTr="003D7F5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60948" w:rsidRPr="00174135" w:rsidRDefault="00E60948" w:rsidP="003D7F5A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E60948" w:rsidRPr="00174135" w:rsidRDefault="00E60948" w:rsidP="003D7F5A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z 2024 poz. 1320) (dalej jako: ustawa </w:t>
            </w:r>
            <w:proofErr w:type="spellStart"/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E60948" w:rsidRPr="00174135" w:rsidRDefault="00E60948" w:rsidP="003D7F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E60948" w:rsidRPr="00174135" w:rsidRDefault="00E60948" w:rsidP="003D7F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174135" w:rsidRDefault="00E60948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174135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174135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74135" w:rsidTr="00D62E6E">
        <w:tc>
          <w:tcPr>
            <w:tcW w:w="2269" w:type="dxa"/>
            <w:shd w:val="clear" w:color="auto" w:fill="auto"/>
          </w:tcPr>
          <w:p w:rsidR="00D62E6E" w:rsidRPr="0017413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74135" w:rsidRDefault="00E609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Przeprowadzenie szkolenia "Konsultant </w:t>
            </w:r>
            <w:proofErr w:type="spellStart"/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Ajurwedy</w:t>
            </w:r>
            <w:proofErr w:type="spellEnd"/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" dla studentów Akademii Kultury Fizycznej w Krakowie</w:t>
            </w:r>
            <w:r w:rsidR="00D62E6E"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0948" w:rsidRPr="00174135" w:rsidTr="003D7F5A">
        <w:tc>
          <w:tcPr>
            <w:tcW w:w="2269" w:type="dxa"/>
            <w:shd w:val="clear" w:color="auto" w:fill="auto"/>
          </w:tcPr>
          <w:p w:rsidR="00E60948" w:rsidRPr="00174135" w:rsidRDefault="00E60948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0948" w:rsidRPr="00174135" w:rsidRDefault="00E60948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K-2.381/02/2025</w:t>
            </w:r>
          </w:p>
        </w:tc>
      </w:tr>
    </w:tbl>
    <w:p w:rsidR="00BC121E" w:rsidRPr="00174135" w:rsidRDefault="00E6094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174135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BC121E" w:rsidRPr="00174135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174135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AE6A21" w:rsidRDefault="008E296F" w:rsidP="00AE6A21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pt;height:17.25pt" o:ole="">
            <v:imagedata r:id="rId8" o:title=""/>
          </v:shape>
          <w:control r:id="rId9" w:name="OptionButton211" w:shapeid="_x0000_i1030"/>
        </w:object>
      </w:r>
      <w:r w:rsidR="00BC121E" w:rsidRPr="0017413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174135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t.j. </w:t>
      </w:r>
      <w:r w:rsidR="00AE6A21" w:rsidRPr="00AE6A21">
        <w:rPr>
          <w:rFonts w:ascii="Times New Roman" w:eastAsia="Times New Roman" w:hAnsi="Times New Roman"/>
          <w:sz w:val="24"/>
          <w:szCs w:val="24"/>
          <w:lang w:eastAsia="pl-PL"/>
        </w:rPr>
        <w:t>Dz. U. z 2024 r.</w:t>
      </w:r>
      <w:r w:rsidR="00AE6A2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E6A21" w:rsidRPr="00AE6A21">
        <w:rPr>
          <w:rFonts w:ascii="Times New Roman" w:eastAsia="Times New Roman" w:hAnsi="Times New Roman"/>
          <w:sz w:val="24"/>
          <w:szCs w:val="24"/>
          <w:lang w:eastAsia="pl-PL"/>
        </w:rPr>
        <w:t>poz. 1616</w:t>
      </w:r>
      <w:r w:rsidR="00BC121E" w:rsidRPr="00174135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7413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174135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>
          <v:shape id="_x0000_i1032" type="#_x0000_t75" style="width:453pt;height:17.25pt" o:ole="">
            <v:imagedata r:id="rId10" o:title=""/>
          </v:shape>
          <w:control r:id="rId11" w:name="OptionButton21" w:shapeid="_x0000_i1032"/>
        </w:object>
      </w:r>
      <w:r w:rsidRPr="0017413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D62E6E"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74135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AE6A21" w:rsidRPr="00174135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AE6A21" w:rsidRPr="00174135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AE6A21" w:rsidRPr="00AE6A21">
        <w:rPr>
          <w:rFonts w:ascii="Times New Roman" w:eastAsia="Times New Roman" w:hAnsi="Times New Roman"/>
          <w:sz w:val="24"/>
          <w:szCs w:val="24"/>
          <w:lang w:eastAsia="pl-PL"/>
        </w:rPr>
        <w:t>Dz. U. z 2024 r.</w:t>
      </w:r>
      <w:r w:rsidR="00AE6A2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AE6A21" w:rsidRPr="00AE6A21">
        <w:rPr>
          <w:rFonts w:ascii="Times New Roman" w:eastAsia="Times New Roman" w:hAnsi="Times New Roman"/>
          <w:sz w:val="24"/>
          <w:szCs w:val="24"/>
          <w:lang w:eastAsia="pl-PL"/>
        </w:rPr>
        <w:t>poz. 1616</w:t>
      </w:r>
      <w:r w:rsidRPr="00174135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74135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7413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741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1741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41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17413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17413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17413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174135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7413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17413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174135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17413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17413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74135" w:rsidTr="00620E37">
        <w:tc>
          <w:tcPr>
            <w:tcW w:w="2660" w:type="dxa"/>
            <w:shd w:val="clear" w:color="auto" w:fill="auto"/>
          </w:tcPr>
          <w:p w:rsidR="00BC121E" w:rsidRPr="001741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17413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7413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741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1741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7413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E60948"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="00BC121E"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17413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174135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174135" w:rsidSect="0017413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0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8A9" w:rsidRDefault="002768A9">
      <w:r>
        <w:separator/>
      </w:r>
    </w:p>
  </w:endnote>
  <w:endnote w:type="continuationSeparator" w:id="0">
    <w:p w:rsidR="002768A9" w:rsidRDefault="0027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E6A2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948" w:rsidRDefault="00E609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8A9" w:rsidRDefault="002768A9">
      <w:r>
        <w:separator/>
      </w:r>
    </w:p>
  </w:footnote>
  <w:footnote w:type="continuationSeparator" w:id="0">
    <w:p w:rsidR="002768A9" w:rsidRDefault="00276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948" w:rsidRDefault="00E60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948" w:rsidRDefault="00AE6A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53.75pt;height:62.25pt;visibility:visible;mso-wrap-style:square" o:ole="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948" w:rsidRDefault="00E60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8A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4135"/>
    <w:rsid w:val="001F7818"/>
    <w:rsid w:val="00204613"/>
    <w:rsid w:val="002768A9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6A21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0948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7BD10C"/>
  <w15:chartTrackingRefBased/>
  <w15:docId w15:val="{84025B57-CDEA-428D-84A8-745D52A1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537E8-00A3-4267-B75B-0A5945902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229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2025-02-03T12:00:00Z</cp:lastPrinted>
  <dcterms:created xsi:type="dcterms:W3CDTF">2025-02-03T11:58:00Z</dcterms:created>
  <dcterms:modified xsi:type="dcterms:W3CDTF">2025-02-04T09:29:00Z</dcterms:modified>
</cp:coreProperties>
</file>