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34864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E1894" w:rsidRPr="00EE1894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90A238C" w14:textId="77777777" w:rsidTr="00D62E6E">
        <w:tc>
          <w:tcPr>
            <w:tcW w:w="2800" w:type="dxa"/>
            <w:shd w:val="clear" w:color="auto" w:fill="auto"/>
          </w:tcPr>
          <w:p w14:paraId="58CCE3B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48D6F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6AD83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F632D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E26E3B8" w14:textId="77777777" w:rsidTr="00D62E6E">
        <w:tc>
          <w:tcPr>
            <w:tcW w:w="2800" w:type="dxa"/>
            <w:shd w:val="clear" w:color="auto" w:fill="auto"/>
          </w:tcPr>
          <w:p w14:paraId="750294D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14D3E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12DA1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4506E9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FB0A32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E1894" w:rsidRPr="00C14101" w14:paraId="2CBA6F4C" w14:textId="77777777" w:rsidTr="0032777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C2FFDA" w14:textId="77777777" w:rsidR="00EE1894" w:rsidRPr="00C14101" w:rsidRDefault="00EE1894" w:rsidP="0032777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CDDFFF3" w14:textId="77777777" w:rsidR="00EE1894" w:rsidRPr="00C14101" w:rsidRDefault="00EE1894" w:rsidP="0032777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E1894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BB0D822" w14:textId="77777777" w:rsidR="00EE1894" w:rsidRPr="00C14101" w:rsidRDefault="00EE1894" w:rsidP="00327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A605570" w14:textId="77777777" w:rsidR="00EE1894" w:rsidRPr="00C14101" w:rsidRDefault="00EE1894" w:rsidP="00327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74C86A3" w14:textId="77777777" w:rsidR="00BC121E" w:rsidRPr="00C14101" w:rsidRDefault="00EE189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E41DB4A" w14:textId="77777777" w:rsidTr="00D62E6E">
        <w:tc>
          <w:tcPr>
            <w:tcW w:w="2269" w:type="dxa"/>
            <w:shd w:val="clear" w:color="auto" w:fill="auto"/>
          </w:tcPr>
          <w:p w14:paraId="1DD5CE6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5BAE7E" w14:textId="77777777" w:rsidR="00D62E6E" w:rsidRPr="00D62E6E" w:rsidRDefault="00EE18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18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Sporządzenie planu ogólnego Gminy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1894" w:rsidRPr="00D62E6E" w14:paraId="4BCB3F3E" w14:textId="77777777" w:rsidTr="0032777C">
        <w:tc>
          <w:tcPr>
            <w:tcW w:w="2269" w:type="dxa"/>
            <w:shd w:val="clear" w:color="auto" w:fill="auto"/>
          </w:tcPr>
          <w:p w14:paraId="0F864C40" w14:textId="77777777" w:rsidR="00EE1894" w:rsidRPr="00D62E6E" w:rsidRDefault="00EE1894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27E6BA" w14:textId="77777777" w:rsidR="00EE1894" w:rsidRPr="00D62E6E" w:rsidRDefault="00EE1894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18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RIiD.271.2.2025</w:t>
            </w:r>
          </w:p>
        </w:tc>
      </w:tr>
    </w:tbl>
    <w:p w14:paraId="4F4606EA" w14:textId="77777777" w:rsidR="00BC121E" w:rsidRDefault="00EE1894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E1894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C840D3C" w14:textId="6472D63B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F1254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0FC828E" w14:textId="60A89DB2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D48445A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229273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0CB88A8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1B06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98C4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75B5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BB8EAD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0A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C0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03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A92A7B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AC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0E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8A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738D36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A13BC0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622285E1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177017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3D6BBF0" w14:textId="77777777" w:rsidTr="00620E37">
        <w:tc>
          <w:tcPr>
            <w:tcW w:w="2660" w:type="dxa"/>
            <w:shd w:val="clear" w:color="auto" w:fill="auto"/>
          </w:tcPr>
          <w:p w14:paraId="2D7F642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505C08" w14:textId="31D3008D" w:rsidR="00BC121E" w:rsidRPr="00844A9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EE7718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D0A85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189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FF4D813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D5579" w14:textId="77777777" w:rsidR="007419E8" w:rsidRDefault="007419E8">
      <w:r>
        <w:separator/>
      </w:r>
    </w:p>
  </w:endnote>
  <w:endnote w:type="continuationSeparator" w:id="0">
    <w:p w14:paraId="526B074D" w14:textId="77777777" w:rsidR="007419E8" w:rsidRDefault="007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FFB4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178E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4119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637A10" w14:textId="4CB434EE" w:rsidR="009A4CD3" w:rsidRDefault="00E9382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7677EA" wp14:editId="0DDC04E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3185137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703F2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74EA399" w14:textId="6280564F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94A00" w14:textId="77777777" w:rsidR="007419E8" w:rsidRDefault="007419E8">
      <w:r>
        <w:separator/>
      </w:r>
    </w:p>
  </w:footnote>
  <w:footnote w:type="continuationSeparator" w:id="0">
    <w:p w14:paraId="354C7878" w14:textId="77777777" w:rsidR="007419E8" w:rsidRDefault="00741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3713229">
    <w:abstractNumId w:val="13"/>
  </w:num>
  <w:num w:numId="2" w16cid:durableId="1621910219">
    <w:abstractNumId w:val="0"/>
  </w:num>
  <w:num w:numId="3" w16cid:durableId="1526600164">
    <w:abstractNumId w:val="11"/>
  </w:num>
  <w:num w:numId="4" w16cid:durableId="98181729">
    <w:abstractNumId w:val="8"/>
  </w:num>
  <w:num w:numId="5" w16cid:durableId="503907439">
    <w:abstractNumId w:val="7"/>
  </w:num>
  <w:num w:numId="6" w16cid:durableId="943656463">
    <w:abstractNumId w:val="1"/>
  </w:num>
  <w:num w:numId="7" w16cid:durableId="426583754">
    <w:abstractNumId w:val="6"/>
  </w:num>
  <w:num w:numId="8" w16cid:durableId="1418593653">
    <w:abstractNumId w:val="3"/>
  </w:num>
  <w:num w:numId="9" w16cid:durableId="2028094360">
    <w:abstractNumId w:val="2"/>
  </w:num>
  <w:num w:numId="10" w16cid:durableId="1324747817">
    <w:abstractNumId w:val="5"/>
  </w:num>
  <w:num w:numId="11" w16cid:durableId="876166180">
    <w:abstractNumId w:val="10"/>
  </w:num>
  <w:num w:numId="12" w16cid:durableId="2104254137">
    <w:abstractNumId w:val="4"/>
  </w:num>
  <w:num w:numId="13" w16cid:durableId="594559916">
    <w:abstractNumId w:val="9"/>
  </w:num>
  <w:num w:numId="14" w16cid:durableId="14816577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9E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19E8"/>
    <w:rsid w:val="00747C6F"/>
    <w:rsid w:val="00753DC1"/>
    <w:rsid w:val="00775E2B"/>
    <w:rsid w:val="007823E9"/>
    <w:rsid w:val="007951AD"/>
    <w:rsid w:val="007B48BE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6A4E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3824"/>
    <w:rsid w:val="00EB5766"/>
    <w:rsid w:val="00EC667E"/>
    <w:rsid w:val="00EE1894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42EF5E5"/>
  <w15:chartTrackingRefBased/>
  <w15:docId w15:val="{54975853-CF86-4566-86B1-E2628EB3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215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3</cp:revision>
  <cp:lastPrinted>2010-01-07T09:39:00Z</cp:lastPrinted>
  <dcterms:created xsi:type="dcterms:W3CDTF">2025-01-23T11:11:00Z</dcterms:created>
  <dcterms:modified xsi:type="dcterms:W3CDTF">2025-01-23T12:19:00Z</dcterms:modified>
</cp:coreProperties>
</file>