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CC588F" w14:textId="77777777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555BC4" w:rsidRPr="00555BC4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14:paraId="17D464FB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D6E31FF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078111DB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7D96A8BD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4A32B0A6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0CCB9B59" w14:textId="77777777" w:rsidTr="004F10A0">
        <w:tc>
          <w:tcPr>
            <w:tcW w:w="2269" w:type="dxa"/>
            <w:shd w:val="clear" w:color="auto" w:fill="auto"/>
          </w:tcPr>
          <w:p w14:paraId="15AFA461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E41C913" w14:textId="77777777" w:rsidR="00A137C9" w:rsidRPr="00A2540E" w:rsidRDefault="00555BC4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55BC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Sporządzenie planu ogólnego Gminy Gnojnik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55BC4" w:rsidRPr="00A2540E" w14:paraId="3553859D" w14:textId="77777777" w:rsidTr="0032777C">
        <w:tc>
          <w:tcPr>
            <w:tcW w:w="2269" w:type="dxa"/>
            <w:shd w:val="clear" w:color="auto" w:fill="auto"/>
          </w:tcPr>
          <w:p w14:paraId="7A1356B5" w14:textId="77777777" w:rsidR="00555BC4" w:rsidRPr="00A2540E" w:rsidRDefault="00555BC4" w:rsidP="0032777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2F2527E" w14:textId="77777777" w:rsidR="00555BC4" w:rsidRPr="00A2540E" w:rsidRDefault="00555BC4" w:rsidP="0032777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55BC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RIiD.271.2.2025</w:t>
            </w:r>
          </w:p>
        </w:tc>
      </w:tr>
    </w:tbl>
    <w:p w14:paraId="6039A9B5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1F305E25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55BC4" w:rsidRPr="00555BC4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1D987FAB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45"/>
        <w:gridCol w:w="4892"/>
      </w:tblGrid>
      <w:tr w:rsidR="003A486D" w:rsidRPr="0087706D" w14:paraId="738B5606" w14:textId="77777777" w:rsidTr="00A137C9">
        <w:tc>
          <w:tcPr>
            <w:tcW w:w="617" w:type="dxa"/>
            <w:shd w:val="clear" w:color="auto" w:fill="auto"/>
            <w:vAlign w:val="center"/>
          </w:tcPr>
          <w:p w14:paraId="7E668EDF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3F83F35A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441BA4BA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235AE9BF" w14:textId="77777777" w:rsidTr="00A137C9">
        <w:tc>
          <w:tcPr>
            <w:tcW w:w="617" w:type="dxa"/>
            <w:shd w:val="clear" w:color="auto" w:fill="auto"/>
            <w:vAlign w:val="center"/>
          </w:tcPr>
          <w:p w14:paraId="437017F2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3E536AD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2135ADD8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2F4AE63C" w14:textId="77777777" w:rsidTr="00A137C9">
        <w:tc>
          <w:tcPr>
            <w:tcW w:w="617" w:type="dxa"/>
            <w:shd w:val="clear" w:color="auto" w:fill="auto"/>
            <w:vAlign w:val="center"/>
          </w:tcPr>
          <w:p w14:paraId="71C619A7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57D310A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5731DF28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676F6A6E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555BC4" w:rsidRPr="00555BC4">
        <w:rPr>
          <w:rFonts w:ascii="Arial" w:hAnsi="Arial" w:cs="Arial"/>
          <w:sz w:val="24"/>
          <w:szCs w:val="24"/>
        </w:rPr>
        <w:t>(t.j. Dz. U. z 2023r. poz. 1605)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05"/>
        <w:gridCol w:w="4832"/>
      </w:tblGrid>
      <w:tr w:rsidR="00B641BE" w:rsidRPr="0087706D" w14:paraId="5A40B563" w14:textId="77777777" w:rsidTr="00A137C9">
        <w:tc>
          <w:tcPr>
            <w:tcW w:w="617" w:type="dxa"/>
            <w:shd w:val="clear" w:color="auto" w:fill="auto"/>
            <w:vAlign w:val="center"/>
          </w:tcPr>
          <w:p w14:paraId="3852E79C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5F8C29DB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1F2E9CC3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22C28ADF" w14:textId="77777777" w:rsidTr="00A137C9">
        <w:tc>
          <w:tcPr>
            <w:tcW w:w="617" w:type="dxa"/>
            <w:shd w:val="clear" w:color="auto" w:fill="auto"/>
            <w:vAlign w:val="center"/>
          </w:tcPr>
          <w:p w14:paraId="7F7B7AEA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3F276F0D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66DC0BEE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298A73D5" w14:textId="77777777" w:rsidTr="00A137C9">
        <w:tc>
          <w:tcPr>
            <w:tcW w:w="617" w:type="dxa"/>
            <w:shd w:val="clear" w:color="auto" w:fill="auto"/>
            <w:vAlign w:val="center"/>
          </w:tcPr>
          <w:p w14:paraId="1C564596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34B8444A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1C209896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3F8A74D7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3DB13A5E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240872ED" w14:textId="77777777" w:rsidTr="004F10A0">
        <w:tc>
          <w:tcPr>
            <w:tcW w:w="2660" w:type="dxa"/>
            <w:shd w:val="clear" w:color="auto" w:fill="auto"/>
          </w:tcPr>
          <w:p w14:paraId="5318EEF4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DD4D54B" w14:textId="761ED959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39075A1D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8BE9FE1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555BC4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732DAF0F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08791567" w14:textId="77777777" w:rsidR="00F905A0" w:rsidRPr="00F905A0" w:rsidRDefault="00F905A0" w:rsidP="00F905A0">
      <w:pPr>
        <w:rPr>
          <w:rFonts w:ascii="Arial" w:eastAsia="Times New Roman" w:hAnsi="Arial" w:cs="Arial"/>
          <w:sz w:val="18"/>
          <w:szCs w:val="19"/>
          <w:lang w:eastAsia="pl-PL"/>
        </w:rPr>
      </w:pPr>
    </w:p>
    <w:p w14:paraId="5A955C60" w14:textId="77777777" w:rsidR="00F905A0" w:rsidRPr="00F905A0" w:rsidRDefault="00F905A0" w:rsidP="00F905A0">
      <w:pPr>
        <w:rPr>
          <w:rFonts w:ascii="Arial" w:eastAsia="Times New Roman" w:hAnsi="Arial" w:cs="Arial"/>
          <w:sz w:val="18"/>
          <w:szCs w:val="19"/>
          <w:lang w:eastAsia="pl-PL"/>
        </w:rPr>
      </w:pPr>
    </w:p>
    <w:p w14:paraId="0A00654F" w14:textId="77777777" w:rsidR="00F905A0" w:rsidRPr="00F905A0" w:rsidRDefault="00F905A0" w:rsidP="00F905A0">
      <w:pPr>
        <w:rPr>
          <w:rFonts w:ascii="Arial" w:eastAsia="Times New Roman" w:hAnsi="Arial" w:cs="Arial"/>
          <w:sz w:val="18"/>
          <w:szCs w:val="19"/>
          <w:lang w:eastAsia="pl-PL"/>
        </w:rPr>
      </w:pPr>
    </w:p>
    <w:p w14:paraId="15A512AE" w14:textId="77777777" w:rsidR="00F905A0" w:rsidRPr="00F905A0" w:rsidRDefault="00F905A0" w:rsidP="00F905A0">
      <w:pPr>
        <w:ind w:firstLine="708"/>
        <w:rPr>
          <w:rFonts w:ascii="Arial" w:eastAsia="Times New Roman" w:hAnsi="Arial" w:cs="Arial"/>
          <w:sz w:val="18"/>
          <w:szCs w:val="19"/>
          <w:lang w:eastAsia="pl-PL"/>
        </w:rPr>
      </w:pPr>
    </w:p>
    <w:sectPr w:rsidR="00F905A0" w:rsidRPr="00F905A0" w:rsidSect="00EC10EE">
      <w:foot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D579D5" w14:textId="77777777" w:rsidR="003C7EFB" w:rsidRDefault="003C7EFB" w:rsidP="00025386">
      <w:pPr>
        <w:spacing w:after="0" w:line="240" w:lineRule="auto"/>
      </w:pPr>
      <w:r>
        <w:separator/>
      </w:r>
    </w:p>
  </w:endnote>
  <w:endnote w:type="continuationSeparator" w:id="0">
    <w:p w14:paraId="0D7F7F6D" w14:textId="77777777" w:rsidR="003C7EFB" w:rsidRDefault="003C7EF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C61D0B" w14:textId="08033C59" w:rsidR="00025386" w:rsidRDefault="004F2D10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67C69C3" wp14:editId="668B45D7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E0CBD07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1550EAD" w14:textId="78CA5CD2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7210153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C70A25" w14:textId="77777777" w:rsidR="003C7EFB" w:rsidRDefault="003C7EFB" w:rsidP="00025386">
      <w:pPr>
        <w:spacing w:after="0" w:line="240" w:lineRule="auto"/>
      </w:pPr>
      <w:r>
        <w:separator/>
      </w:r>
    </w:p>
  </w:footnote>
  <w:footnote w:type="continuationSeparator" w:id="0">
    <w:p w14:paraId="6EA77DCA" w14:textId="77777777" w:rsidR="003C7EFB" w:rsidRDefault="003C7EFB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73612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7EFB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3C7EFB"/>
    <w:rsid w:val="004374F2"/>
    <w:rsid w:val="00460705"/>
    <w:rsid w:val="00485239"/>
    <w:rsid w:val="004A0686"/>
    <w:rsid w:val="004E27D7"/>
    <w:rsid w:val="004F10A0"/>
    <w:rsid w:val="004F2D10"/>
    <w:rsid w:val="0055145C"/>
    <w:rsid w:val="00555BC4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905A0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602C94"/>
  <w15:chartTrackingRefBased/>
  <w15:docId w15:val="{629FC053-F592-4481-ABA2-54E170F5E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gagat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Gagatek</dc:creator>
  <cp:keywords/>
  <dc:description/>
  <cp:lastModifiedBy>Sabina Gagatek</cp:lastModifiedBy>
  <cp:revision>3</cp:revision>
  <dcterms:created xsi:type="dcterms:W3CDTF">2025-01-23T11:11:00Z</dcterms:created>
  <dcterms:modified xsi:type="dcterms:W3CDTF">2025-01-23T12:10:00Z</dcterms:modified>
</cp:coreProperties>
</file>