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81C9EB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82780" w:rsidRPr="00782780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27C8D5C8" w14:textId="77777777" w:rsidTr="00467CA2">
        <w:tc>
          <w:tcPr>
            <w:tcW w:w="2800" w:type="dxa"/>
            <w:shd w:val="clear" w:color="auto" w:fill="auto"/>
          </w:tcPr>
          <w:p w14:paraId="082C1C8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4E5C6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3C9A1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F02BB0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3FC654FB" w14:textId="77777777" w:rsidTr="00467CA2">
        <w:tc>
          <w:tcPr>
            <w:tcW w:w="2800" w:type="dxa"/>
            <w:shd w:val="clear" w:color="auto" w:fill="auto"/>
          </w:tcPr>
          <w:p w14:paraId="5EBE2123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F0A207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8D676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C3B368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6B6F47F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711B9F5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CE7618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29534E9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BBCBE7F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82780" w:rsidRPr="00782780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5D8C1CEA" w14:textId="77777777" w:rsidTr="00467CA2">
        <w:tc>
          <w:tcPr>
            <w:tcW w:w="2269" w:type="dxa"/>
            <w:shd w:val="clear" w:color="auto" w:fill="auto"/>
          </w:tcPr>
          <w:p w14:paraId="22E4EB93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2E2D49" w14:textId="77777777" w:rsidR="00D520D3" w:rsidRPr="00A2540E" w:rsidRDefault="0078278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278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Sporządzenie planu ogólnego Gminy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82780" w:rsidRPr="00A2540E" w14:paraId="7EBADAF5" w14:textId="77777777" w:rsidTr="0032777C">
        <w:tc>
          <w:tcPr>
            <w:tcW w:w="2269" w:type="dxa"/>
            <w:shd w:val="clear" w:color="auto" w:fill="auto"/>
          </w:tcPr>
          <w:p w14:paraId="633E1D37" w14:textId="77777777" w:rsidR="00782780" w:rsidRPr="00A2540E" w:rsidRDefault="00782780" w:rsidP="0032777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F3A982" w14:textId="77777777" w:rsidR="00782780" w:rsidRPr="00A2540E" w:rsidRDefault="00782780" w:rsidP="0032777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278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RIiD.271.2.2025</w:t>
            </w:r>
          </w:p>
        </w:tc>
      </w:tr>
    </w:tbl>
    <w:p w14:paraId="616ED712" w14:textId="77777777" w:rsidR="00DC652A" w:rsidRPr="00053927" w:rsidRDefault="0078278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43DC74B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1138ED2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65ACA7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415BEE0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11486A8C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22C482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17D93BC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3D787A2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7E7AFDC2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F65E640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33EF8F3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1E131A1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739E5E5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3357E80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642B517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829FCDC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DD66508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50E590F1" w14:textId="77777777" w:rsidTr="00467CA2">
        <w:tc>
          <w:tcPr>
            <w:tcW w:w="2660" w:type="dxa"/>
            <w:shd w:val="clear" w:color="auto" w:fill="auto"/>
          </w:tcPr>
          <w:p w14:paraId="14EEA6F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040CC13" w14:textId="1EEE4745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0E1EAB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F1C6F46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8278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1F65674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footerReference w:type="default" r:id="rId7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64AADA" w14:textId="77777777" w:rsidR="0041748C" w:rsidRDefault="0041748C" w:rsidP="00025386">
      <w:pPr>
        <w:spacing w:after="0" w:line="240" w:lineRule="auto"/>
      </w:pPr>
      <w:r>
        <w:separator/>
      </w:r>
    </w:p>
  </w:endnote>
  <w:endnote w:type="continuationSeparator" w:id="0">
    <w:p w14:paraId="2A9432FC" w14:textId="77777777" w:rsidR="0041748C" w:rsidRDefault="004174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F5BAE" w14:textId="2FF8C504" w:rsidR="00025386" w:rsidRDefault="009D532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9D0CEAF" wp14:editId="4DF7A16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43B24F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6CCDDA1" w14:textId="3F684A11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C5F44E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20200E" w14:textId="77777777" w:rsidR="0041748C" w:rsidRDefault="0041748C" w:rsidP="00025386">
      <w:pPr>
        <w:spacing w:after="0" w:line="240" w:lineRule="auto"/>
      </w:pPr>
      <w:r>
        <w:separator/>
      </w:r>
    </w:p>
  </w:footnote>
  <w:footnote w:type="continuationSeparator" w:id="0">
    <w:p w14:paraId="14DE77C2" w14:textId="77777777" w:rsidR="0041748C" w:rsidRDefault="0041748C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8927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48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1748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82780"/>
    <w:rsid w:val="007D2F76"/>
    <w:rsid w:val="007D6755"/>
    <w:rsid w:val="007F49C7"/>
    <w:rsid w:val="00824D73"/>
    <w:rsid w:val="00830970"/>
    <w:rsid w:val="008833CF"/>
    <w:rsid w:val="008B797E"/>
    <w:rsid w:val="008F2498"/>
    <w:rsid w:val="0093388F"/>
    <w:rsid w:val="009D5326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B4F16C"/>
  <w15:chartTrackingRefBased/>
  <w15:docId w15:val="{01999CCD-6AE0-4EA5-81A8-ADDEA96C3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3</cp:revision>
  <dcterms:created xsi:type="dcterms:W3CDTF">2025-01-23T11:11:00Z</dcterms:created>
  <dcterms:modified xsi:type="dcterms:W3CDTF">2025-01-23T12:10:00Z</dcterms:modified>
</cp:coreProperties>
</file>