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77FB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F77FBB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BF36A9" w:rsidRPr="00F77FBB">
        <w:rPr>
          <w:rFonts w:ascii="Arial Narrow" w:eastAsia="Times New Roman" w:hAnsi="Arial Narrow" w:cs="Arial"/>
          <w:bCs/>
          <w:szCs w:val="20"/>
          <w:lang w:eastAsia="pl-PL"/>
        </w:rPr>
        <w:t>7</w:t>
      </w:r>
      <w:r w:rsidRPr="00F77FBB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F77FBB" w:rsidTr="00D62E6E">
        <w:tc>
          <w:tcPr>
            <w:tcW w:w="2800" w:type="dxa"/>
            <w:shd w:val="clear" w:color="auto" w:fill="auto"/>
          </w:tcPr>
          <w:p w:rsidR="00D62E6E" w:rsidRPr="00F77FB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77FB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77FB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77FB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F77FB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77FB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77F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77FB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77F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77FBB" w:rsidTr="00D62E6E">
        <w:tc>
          <w:tcPr>
            <w:tcW w:w="2800" w:type="dxa"/>
            <w:shd w:val="clear" w:color="auto" w:fill="auto"/>
          </w:tcPr>
          <w:p w:rsidR="00D62E6E" w:rsidRPr="00F77FB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77FB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77FB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F77FB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77FB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77F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77FB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77F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F77FB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F36A9" w:rsidRPr="00F77FBB" w:rsidTr="0068386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F36A9" w:rsidRPr="00F77FBB" w:rsidRDefault="00BF36A9" w:rsidP="0068386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BF36A9" w:rsidRPr="00F77FBB" w:rsidRDefault="00BF36A9" w:rsidP="0068386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77FBB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F77FBB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BF36A9" w:rsidRPr="00F77FBB" w:rsidRDefault="00BF36A9" w:rsidP="0068386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F36A9" w:rsidRPr="00F77FBB" w:rsidRDefault="00BF36A9" w:rsidP="0068386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F77FBB" w:rsidRDefault="00BF36A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7FB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F77FBB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F77FBB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F77FBB" w:rsidTr="00D62E6E">
        <w:tc>
          <w:tcPr>
            <w:tcW w:w="2269" w:type="dxa"/>
            <w:shd w:val="clear" w:color="auto" w:fill="auto"/>
          </w:tcPr>
          <w:p w:rsidR="00D62E6E" w:rsidRPr="00F77FB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77FBB" w:rsidRDefault="00BF36A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  <w:r w:rsidR="00D62E6E" w:rsidRPr="00F77FB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BF36A9" w:rsidRPr="00F77FBB" w:rsidTr="00683863">
        <w:tc>
          <w:tcPr>
            <w:tcW w:w="2269" w:type="dxa"/>
            <w:shd w:val="clear" w:color="auto" w:fill="auto"/>
          </w:tcPr>
          <w:p w:rsidR="00BF36A9" w:rsidRPr="00F77FBB" w:rsidRDefault="00BF36A9" w:rsidP="006838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36A9" w:rsidRPr="00F77FBB" w:rsidRDefault="00BF36A9" w:rsidP="006838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9/2025</w:t>
            </w:r>
          </w:p>
        </w:tc>
      </w:tr>
    </w:tbl>
    <w:p w:rsidR="00BC121E" w:rsidRPr="00F77FBB" w:rsidRDefault="00BF36A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F77FB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F77FBB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F77FBB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F77FBB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F77FBB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F77FBB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F77FB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F77FBB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F77FBB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F77FBB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F77FBB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F77FBB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F77FBB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F77FBB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F77FB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7FBB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F77FBB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F77FBB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F77FBB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F77FBB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F77FBB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F77FB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77FBB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F77FB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F77FB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F77FB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7FB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F77FB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F77FBB">
        <w:rPr>
          <w:rFonts w:ascii="Arial Narrow" w:eastAsia="Times New Roman" w:hAnsi="Arial Narrow" w:cs="Arial"/>
          <w:szCs w:val="24"/>
          <w:u w:val="single"/>
          <w:lang w:eastAsia="pl-PL"/>
        </w:rPr>
        <w:lastRenderedPageBreak/>
        <w:t>Uwaga</w:t>
      </w:r>
    </w:p>
    <w:p w:rsidR="00BC121E" w:rsidRPr="00F77FB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F77FBB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77FB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F77FBB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F77FBB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F77FBB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F77FB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F77FBB" w:rsidTr="00620E37">
        <w:tc>
          <w:tcPr>
            <w:tcW w:w="2660" w:type="dxa"/>
            <w:shd w:val="clear" w:color="auto" w:fill="auto"/>
          </w:tcPr>
          <w:p w:rsidR="00BC121E" w:rsidRPr="00F77FB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F77FB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77FB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F77FB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F77FB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77FB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F77FB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77FBB" w:rsidRDefault="00844A96" w:rsidP="00BF36A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77FB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F36A9" w:rsidRPr="00F77FB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F77FB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F77FB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F77FBB" w:rsidRDefault="00106AC7" w:rsidP="00BC121E">
      <w:pPr>
        <w:rPr>
          <w:rFonts w:ascii="Arial Narrow" w:hAnsi="Arial Narrow"/>
          <w:sz w:val="20"/>
        </w:rPr>
      </w:pPr>
    </w:p>
    <w:sectPr w:rsidR="00106AC7" w:rsidRPr="00F77FB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7E9" w:rsidRDefault="00BB07E9">
      <w:r>
        <w:separator/>
      </w:r>
    </w:p>
  </w:endnote>
  <w:endnote w:type="continuationSeparator" w:id="0">
    <w:p w:rsidR="00BB07E9" w:rsidRDefault="00BB07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7FB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7FB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6A9" w:rsidRDefault="00BF36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7E9" w:rsidRDefault="00BB07E9">
      <w:r>
        <w:separator/>
      </w:r>
    </w:p>
  </w:footnote>
  <w:footnote w:type="continuationSeparator" w:id="0">
    <w:p w:rsidR="00BB07E9" w:rsidRDefault="00BB07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6A9" w:rsidRDefault="00BF36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6A9" w:rsidRDefault="00BF36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6A9" w:rsidRDefault="00BF36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6A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07E9"/>
    <w:rsid w:val="00BC121E"/>
    <w:rsid w:val="00BE6092"/>
    <w:rsid w:val="00BF36A9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77FBB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0BCA6-9424-4128-80FE-4A1B0340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237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2025-01-29T11:23:00Z</cp:lastPrinted>
  <dcterms:created xsi:type="dcterms:W3CDTF">2025-01-29T11:23:00Z</dcterms:created>
  <dcterms:modified xsi:type="dcterms:W3CDTF">2025-01-29T11:23:00Z</dcterms:modified>
</cp:coreProperties>
</file>