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Default="00281DC6" w:rsidP="009C2D9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p w14:paraId="2264D55E" w14:textId="07A19369" w:rsidR="00E81D82" w:rsidRPr="00E81D82" w:rsidRDefault="00E81D82" w:rsidP="00E81D82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 w:rsidRPr="00E81D82">
        <w:rPr>
          <w:b/>
          <w:bCs/>
          <w:color w:val="FF0000"/>
          <w:sz w:val="22"/>
          <w:szCs w:val="22"/>
        </w:rPr>
        <w:t>Modyfikacja z dnia 27.01.2025r.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5CE45D0" w14:textId="77777777" w:rsidR="00192E1E" w:rsidRDefault="00281DC6" w:rsidP="00192E1E">
      <w:pPr>
        <w:spacing w:before="600"/>
        <w:jc w:val="center"/>
        <w:rPr>
          <w:b/>
          <w:sz w:val="28"/>
          <w:szCs w:val="28"/>
        </w:rPr>
      </w:pPr>
      <w:r w:rsidRPr="0055775D">
        <w:t>”</w:t>
      </w:r>
      <w:r w:rsidR="009C2D96" w:rsidRPr="0055775D">
        <w:t xml:space="preserve"> </w:t>
      </w:r>
      <w:r w:rsidR="00192E1E">
        <w:rPr>
          <w:b/>
          <w:sz w:val="28"/>
          <w:szCs w:val="28"/>
        </w:rPr>
        <w:t>Dostosowanie łazienek do przepisów Sanepidu na Oddziałach Szpitalnych  w Filii nr 1 w ramach zadania "Realizacja prac remontowych na obiektach Fili nr 1 i 2  Szpitala Wojewódzkiego w Poznaniu wynikające z zaleceń pokontrolnych sanepidu"</w:t>
      </w:r>
    </w:p>
    <w:p w14:paraId="72D3A787" w14:textId="3A8447F9" w:rsidR="00281DC6" w:rsidRPr="0055775D" w:rsidRDefault="00281DC6" w:rsidP="00192E1E">
      <w:pPr>
        <w:spacing w:line="276" w:lineRule="auto"/>
        <w:jc w:val="center"/>
        <w:rPr>
          <w:b/>
        </w:rPr>
      </w:pP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</w:t>
      </w:r>
      <w:r w:rsidR="001F5C81" w:rsidRPr="00432505">
        <w:rPr>
          <w:u w:val="single"/>
        </w:rPr>
        <w:t>uwzględniającą dojazd do Zamawiającego</w:t>
      </w:r>
      <w:r w:rsidR="001F5C81" w:rsidRPr="00432505">
        <w:t xml:space="preserve"> </w:t>
      </w:r>
      <w:r w:rsidRPr="00432505">
        <w:t>na wykonanie przedmiotu zamówienia zgodnie ze Specyfikacją Warunków Zamówienia</w:t>
      </w:r>
      <w:r w:rsidR="00A641B1" w:rsidRPr="00432505">
        <w:t xml:space="preserve">, Opisem </w:t>
      </w:r>
      <w:r w:rsidR="00A641B1" w:rsidRPr="00432505">
        <w:lastRenderedPageBreak/>
        <w:t xml:space="preserve">Przedmiotu Zamówienia, Kosztorysem ,,ślepym”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67C485EC" w14:textId="014398B4" w:rsidR="00E55B32" w:rsidRPr="00432505" w:rsidRDefault="00E55B32" w:rsidP="00591410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 xml:space="preserve">podatek VAT ………………. zł 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6D383E51" w:rsidR="00591410" w:rsidRDefault="00F8456D" w:rsidP="00F8456D">
      <w:r w:rsidRPr="00F8456D">
        <w:t xml:space="preserve">Wyliczona zgodnie z </w:t>
      </w:r>
      <w:r>
        <w:t>kosztorysem ślepym</w:t>
      </w:r>
    </w:p>
    <w:p w14:paraId="24FCE0B1" w14:textId="77777777" w:rsidR="00F8456D" w:rsidRDefault="00F8456D" w:rsidP="00925288">
      <w:pPr>
        <w:jc w:val="both"/>
      </w:pPr>
      <w:bookmarkStart w:id="4" w:name="_Hlk51753816"/>
      <w:bookmarkStart w:id="5" w:name="_Hlk50105795"/>
      <w:bookmarkEnd w:id="3"/>
    </w:p>
    <w:p w14:paraId="3EADDF25" w14:textId="24A33A36" w:rsidR="00925288" w:rsidRDefault="00A641B1" w:rsidP="00925288">
      <w:pPr>
        <w:jc w:val="both"/>
      </w:pPr>
      <w:r>
        <w:t>Termin realizacji umowy</w:t>
      </w:r>
      <w:r w:rsidR="00925288" w:rsidRPr="00CA2EB7">
        <w:t xml:space="preserve">: </w:t>
      </w:r>
      <w:r w:rsidR="00544C8D">
        <w:t>8</w:t>
      </w:r>
      <w:r w:rsidR="00192E1E">
        <w:t xml:space="preserve"> miesięcy od daty podpisania harmonogramu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46ED518" w14:textId="77777777" w:rsidR="00A06A2D" w:rsidRDefault="00A06A2D" w:rsidP="00A06A2D">
      <w:pPr>
        <w:jc w:val="both"/>
        <w:rPr>
          <w:b/>
        </w:rPr>
      </w:pPr>
    </w:p>
    <w:p w14:paraId="6B23BBE7" w14:textId="7402F766" w:rsidR="00A06A2D" w:rsidRPr="00A06A2D" w:rsidRDefault="00A06A2D" w:rsidP="00A06A2D">
      <w:pPr>
        <w:jc w:val="both"/>
      </w:pPr>
      <w:r w:rsidRPr="00A06A2D">
        <w:rPr>
          <w:b/>
        </w:rPr>
        <w:t>Okres gwarancji (K-</w:t>
      </w:r>
      <w:r>
        <w:rPr>
          <w:b/>
        </w:rPr>
        <w:t>2</w:t>
      </w:r>
      <w:r w:rsidRPr="00A06A2D">
        <w:rPr>
          <w:b/>
        </w:rPr>
        <w:t xml:space="preserve">): </w:t>
      </w:r>
      <w:r w:rsidRPr="00A06A2D">
        <w:t>…………………… miesięcy</w:t>
      </w:r>
      <w:r>
        <w:t xml:space="preserve"> </w:t>
      </w:r>
      <w:r w:rsidRPr="00A06A2D">
        <w:t>od daty podpisania protokołu odbioru</w:t>
      </w:r>
    </w:p>
    <w:p w14:paraId="54EC8F4B" w14:textId="5C4E4A96" w:rsidR="00A06A2D" w:rsidRPr="00A06A2D" w:rsidRDefault="00A06A2D" w:rsidP="00A06A2D">
      <w:pPr>
        <w:jc w:val="both"/>
      </w:pPr>
      <w:r w:rsidRPr="00A06A2D">
        <w:t xml:space="preserve">(wpisać odpowiednio: </w:t>
      </w:r>
      <w:r>
        <w:t>0-11 miesięcy, 12-23 miesiące, 24-35 miesięcy, 36 miesięcy i więcej</w:t>
      </w:r>
      <w:r w:rsidRPr="00A06A2D">
        <w:t xml:space="preserve"> – PODAĆ</w:t>
      </w:r>
      <w:r>
        <w:t xml:space="preserve"> Z CYFRY JEDNOZNACZNIE ILE, np. 25 miesięcy</w:t>
      </w:r>
      <w:r w:rsidRPr="00A06A2D">
        <w:t xml:space="preserve">) 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432505">
        <w:rPr>
          <w:sz w:val="22"/>
          <w:szCs w:val="22"/>
        </w:rPr>
        <w:t>ubiegania się o udzielenie zamówienia publicznego w niniejszym postępowaniu</w:t>
      </w:r>
      <w:r w:rsidRPr="00432505">
        <w:rPr>
          <w:sz w:val="22"/>
          <w:szCs w:val="22"/>
          <w:vertAlign w:val="superscript"/>
        </w:rPr>
        <w:footnoteReference w:id="3"/>
      </w:r>
      <w:r w:rsidRPr="00432505">
        <w:rPr>
          <w:sz w:val="22"/>
          <w:szCs w:val="22"/>
        </w:rPr>
        <w:t>.</w:t>
      </w:r>
    </w:p>
    <w:p w14:paraId="482F586D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432505">
        <w:rPr>
          <w:sz w:val="22"/>
          <w:szCs w:val="22"/>
        </w:rPr>
        <w:t>Pzp</w:t>
      </w:r>
      <w:proofErr w:type="spellEnd"/>
      <w:r w:rsidRPr="00432505">
        <w:rPr>
          <w:sz w:val="22"/>
          <w:szCs w:val="22"/>
        </w:rPr>
        <w:t>.</w:t>
      </w:r>
    </w:p>
    <w:p w14:paraId="5B602EEE" w14:textId="77777777" w:rsidR="000B7920" w:rsidRPr="0043250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432505">
        <w:rPr>
          <w:sz w:val="22"/>
          <w:szCs w:val="22"/>
        </w:rPr>
        <w:t>Pzp</w:t>
      </w:r>
      <w:proofErr w:type="spellEnd"/>
    </w:p>
    <w:p w14:paraId="13F5386E" w14:textId="77777777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5F7C7C1" w14:textId="74FF5D25" w:rsidR="00EF6678" w:rsidRDefault="000B7920" w:rsidP="00EF6678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 w:rsidR="000D206B">
        <w:rPr>
          <w:sz w:val="22"/>
          <w:szCs w:val="22"/>
        </w:rPr>
        <w:t xml:space="preserve"> </w:t>
      </w:r>
    </w:p>
    <w:p w14:paraId="45987B85" w14:textId="2A7C16D3" w:rsidR="00EF6678" w:rsidRPr="00A4390B" w:rsidRDefault="00EF6678" w:rsidP="00EF6678">
      <w:pPr>
        <w:numPr>
          <w:ilvl w:val="0"/>
          <w:numId w:val="2"/>
        </w:numPr>
        <w:jc w:val="both"/>
        <w:rPr>
          <w:sz w:val="22"/>
          <w:szCs w:val="22"/>
        </w:rPr>
      </w:pPr>
      <w:r w:rsidRPr="00A4390B">
        <w:t>oświadczam,</w:t>
      </w:r>
      <w:r w:rsidR="000D206B" w:rsidRPr="00A4390B">
        <w:t xml:space="preserve"> że wszystkie materiały użyte przy realizacji zamówienia są nowe oraz </w:t>
      </w:r>
      <w:r w:rsidRPr="00A4390B">
        <w:t xml:space="preserve">cały oferowany przez nas asortyment spełnia lub przewyższa wszystkie parametry określone przez Zamawiającego w SWZ i posiada wszelkie wymagane przepisami </w:t>
      </w:r>
      <w:r w:rsidRPr="00A4390B">
        <w:lastRenderedPageBreak/>
        <w:t>dopuszczenia do użytkowania w jednostkach służby zdrowia - (jeśli wymagają tego stosowne przepisy prawa) i zobowiązujemy się je dostarczyć na każde wezwanie Zamawiającego (wraz z dokumentami potwierdzającymi oferowane parametry)</w:t>
      </w: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D97A0B6" w14:textId="77777777" w:rsidR="00A06A2D" w:rsidRPr="00314EA6" w:rsidRDefault="00A06A2D" w:rsidP="00A06A2D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 xml:space="preserve">Informacja - </w:t>
      </w:r>
      <w:r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CFD3FBB" w14:textId="77777777" w:rsidR="00A06A2D" w:rsidRPr="00281DC6" w:rsidRDefault="00A06A2D" w:rsidP="00A06A2D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A82CC11" w14:textId="77777777" w:rsidR="00A06A2D" w:rsidRPr="00085C92" w:rsidRDefault="00A06A2D" w:rsidP="00A06A2D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DB6790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5A20F2C7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D0E92B0" w14:textId="77777777" w:rsidR="00A06A2D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31E2DF8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7D68099" w14:textId="77777777" w:rsidR="00A06A2D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B105103" w14:textId="77777777" w:rsidR="00A06A2D" w:rsidRPr="00085C92" w:rsidRDefault="00A06A2D" w:rsidP="00A06A2D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2C00BB5B" w14:textId="77777777" w:rsidR="00A06A2D" w:rsidRPr="00085C92" w:rsidRDefault="00A06A2D" w:rsidP="00A06A2D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3204EAD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79771AA9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946C119" w14:textId="77777777" w:rsidR="00A06A2D" w:rsidRPr="00085C92" w:rsidRDefault="00A06A2D" w:rsidP="00A06A2D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F429979" w:rsidR="00D74BC1" w:rsidRDefault="00281DC6">
    <w:pPr>
      <w:pStyle w:val="Nagwek"/>
    </w:pPr>
    <w:r>
      <w:t>Znak sprawy: SZW/DZP/</w:t>
    </w:r>
    <w:r w:rsidR="005E3030">
      <w:t>9</w:t>
    </w:r>
    <w:r w:rsidR="00192E1E">
      <w:t>8</w:t>
    </w:r>
    <w:r w:rsidR="009C2D96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66FE"/>
    <w:rsid w:val="00033317"/>
    <w:rsid w:val="00071FE3"/>
    <w:rsid w:val="000859D9"/>
    <w:rsid w:val="000B7920"/>
    <w:rsid w:val="000D206B"/>
    <w:rsid w:val="0018410E"/>
    <w:rsid w:val="00187BC7"/>
    <w:rsid w:val="00192E1E"/>
    <w:rsid w:val="00195E99"/>
    <w:rsid w:val="001D62B0"/>
    <w:rsid w:val="001F5C81"/>
    <w:rsid w:val="00253AD2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44C8D"/>
    <w:rsid w:val="0055775D"/>
    <w:rsid w:val="00591410"/>
    <w:rsid w:val="00592545"/>
    <w:rsid w:val="005A70C7"/>
    <w:rsid w:val="005D3F24"/>
    <w:rsid w:val="005D5036"/>
    <w:rsid w:val="005D5DFB"/>
    <w:rsid w:val="005E3030"/>
    <w:rsid w:val="00613B65"/>
    <w:rsid w:val="00635C6E"/>
    <w:rsid w:val="00665F78"/>
    <w:rsid w:val="006929C9"/>
    <w:rsid w:val="006A01F0"/>
    <w:rsid w:val="006A2CCB"/>
    <w:rsid w:val="006B0115"/>
    <w:rsid w:val="006E5589"/>
    <w:rsid w:val="00740C0B"/>
    <w:rsid w:val="007717C3"/>
    <w:rsid w:val="007D1797"/>
    <w:rsid w:val="0080270C"/>
    <w:rsid w:val="00811BCD"/>
    <w:rsid w:val="00813379"/>
    <w:rsid w:val="008146E9"/>
    <w:rsid w:val="00890264"/>
    <w:rsid w:val="00893232"/>
    <w:rsid w:val="008C1081"/>
    <w:rsid w:val="008D29B6"/>
    <w:rsid w:val="00925288"/>
    <w:rsid w:val="00925993"/>
    <w:rsid w:val="00942685"/>
    <w:rsid w:val="009971F0"/>
    <w:rsid w:val="009C2D96"/>
    <w:rsid w:val="009C398F"/>
    <w:rsid w:val="009E5297"/>
    <w:rsid w:val="00A06A2D"/>
    <w:rsid w:val="00A35DA2"/>
    <w:rsid w:val="00A4390B"/>
    <w:rsid w:val="00A45690"/>
    <w:rsid w:val="00A641B1"/>
    <w:rsid w:val="00AC0870"/>
    <w:rsid w:val="00AE19D3"/>
    <w:rsid w:val="00AE55B5"/>
    <w:rsid w:val="00B03F5C"/>
    <w:rsid w:val="00B1505E"/>
    <w:rsid w:val="00B22D6B"/>
    <w:rsid w:val="00B36CBF"/>
    <w:rsid w:val="00B57895"/>
    <w:rsid w:val="00B71BCD"/>
    <w:rsid w:val="00BB3E12"/>
    <w:rsid w:val="00BB7503"/>
    <w:rsid w:val="00BE1621"/>
    <w:rsid w:val="00C02BAF"/>
    <w:rsid w:val="00C336B1"/>
    <w:rsid w:val="00C3420C"/>
    <w:rsid w:val="00C95BAB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DD6291"/>
    <w:rsid w:val="00E55B32"/>
    <w:rsid w:val="00E57579"/>
    <w:rsid w:val="00E67A95"/>
    <w:rsid w:val="00E81D82"/>
    <w:rsid w:val="00E93CBB"/>
    <w:rsid w:val="00EF6678"/>
    <w:rsid w:val="00F2537A"/>
    <w:rsid w:val="00F31FFE"/>
    <w:rsid w:val="00F3291C"/>
    <w:rsid w:val="00F67712"/>
    <w:rsid w:val="00F8456D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125</TotalTime>
  <Pages>4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47</cp:revision>
  <cp:lastPrinted>2007-10-05T06:59:00Z</cp:lastPrinted>
  <dcterms:created xsi:type="dcterms:W3CDTF">2022-10-05T12:38:00Z</dcterms:created>
  <dcterms:modified xsi:type="dcterms:W3CDTF">2025-01-27T12:44:00Z</dcterms:modified>
</cp:coreProperties>
</file>