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E1F09" w14:textId="77777777" w:rsidR="003E6519" w:rsidRPr="009432A1" w:rsidRDefault="00AD282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D2821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D2821">
        <w:rPr>
          <w:rFonts w:ascii="Arial" w:hAnsi="Arial" w:cs="Arial"/>
          <w:sz w:val="24"/>
          <w:szCs w:val="24"/>
        </w:rPr>
        <w:t>2025-01-22</w:t>
      </w:r>
    </w:p>
    <w:p w14:paraId="709986D1" w14:textId="5228A5BD" w:rsidR="003E6519" w:rsidRPr="009432A1" w:rsidRDefault="00AD282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D2821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CD5E527" w14:textId="77777777" w:rsidR="003E6519" w:rsidRPr="009432A1" w:rsidRDefault="00AD282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D2821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D2821">
        <w:rPr>
          <w:rFonts w:ascii="Arial" w:hAnsi="Arial" w:cs="Arial"/>
          <w:sz w:val="24"/>
          <w:szCs w:val="24"/>
        </w:rPr>
        <w:t>66</w:t>
      </w:r>
    </w:p>
    <w:p w14:paraId="44C4F24B" w14:textId="77777777" w:rsidR="003E6519" w:rsidRPr="009432A1" w:rsidRDefault="00AD2821" w:rsidP="003E6519">
      <w:pPr>
        <w:rPr>
          <w:rFonts w:ascii="Arial" w:hAnsi="Arial" w:cs="Arial"/>
          <w:sz w:val="24"/>
          <w:szCs w:val="24"/>
        </w:rPr>
      </w:pPr>
      <w:r w:rsidRPr="00AD2821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D2821">
        <w:rPr>
          <w:rFonts w:ascii="Arial" w:hAnsi="Arial" w:cs="Arial"/>
          <w:sz w:val="24"/>
          <w:szCs w:val="24"/>
        </w:rPr>
        <w:t>Kraków</w:t>
      </w:r>
    </w:p>
    <w:p w14:paraId="528FFB0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9DA523" w14:textId="7C6B206B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4C7A421" w14:textId="09846D64" w:rsidR="00C62918" w:rsidRPr="009432A1" w:rsidRDefault="00C62918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SZP-271-37/24-</w:t>
      </w:r>
      <w:r w:rsidR="000E6275">
        <w:rPr>
          <w:rFonts w:ascii="Arial" w:hAnsi="Arial" w:cs="Arial"/>
          <w:bCs/>
          <w:sz w:val="18"/>
          <w:szCs w:val="18"/>
        </w:rPr>
        <w:t>37.UG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D30E6C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D52401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5D3109B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811F2F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3A236E2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8FA39E8" w14:textId="77777777" w:rsidTr="001A0FA2">
        <w:tc>
          <w:tcPr>
            <w:tcW w:w="2269" w:type="dxa"/>
            <w:shd w:val="clear" w:color="auto" w:fill="auto"/>
          </w:tcPr>
          <w:p w14:paraId="61205770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C74DA3" w14:textId="77777777" w:rsidR="003E6519" w:rsidRPr="004E4B64" w:rsidRDefault="00AD282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2821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  B.1,B.28, B.29, B.35, B.47, B.57, B.70, B.71, B.124, B.133, B.138FM, B.156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D2821" w:rsidRPr="004E4B64" w14:paraId="4A33BB3F" w14:textId="77777777" w:rsidTr="00AA3C01">
        <w:tc>
          <w:tcPr>
            <w:tcW w:w="2269" w:type="dxa"/>
            <w:shd w:val="clear" w:color="auto" w:fill="auto"/>
          </w:tcPr>
          <w:p w14:paraId="628C755C" w14:textId="77777777" w:rsidR="00AD2821" w:rsidRPr="004E4B64" w:rsidRDefault="00AD2821" w:rsidP="00AA3C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7F42D5" w14:textId="77777777" w:rsidR="00AD2821" w:rsidRPr="004E4B64" w:rsidRDefault="00AD2821" w:rsidP="00AA3C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2821">
              <w:rPr>
                <w:rFonts w:ascii="Arial" w:hAnsi="Arial" w:cs="Arial"/>
                <w:bCs/>
                <w:sz w:val="24"/>
                <w:szCs w:val="24"/>
              </w:rPr>
              <w:t>SZP-271-37/24</w:t>
            </w:r>
          </w:p>
        </w:tc>
      </w:tr>
    </w:tbl>
    <w:p w14:paraId="3DA33FDF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D2821" w:rsidRPr="00AD2821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D2821" w:rsidRPr="00C902DE" w14:paraId="42EF1CF3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D61BA3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1 zamówienia w wysokości 5 426.35 zł brutto;</w:t>
            </w:r>
          </w:p>
        </w:tc>
      </w:tr>
      <w:tr w:rsidR="00AD2821" w:rsidRPr="00C902DE" w14:paraId="429541CF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365CDC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2 zamówienia w wysokości 643 187.87 zł brutto;</w:t>
            </w:r>
          </w:p>
        </w:tc>
      </w:tr>
      <w:tr w:rsidR="00AD2821" w:rsidRPr="00C902DE" w14:paraId="71F25813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0A6C86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3 zamówienia w wysokości 271 242.04 zł brutto;</w:t>
            </w:r>
          </w:p>
        </w:tc>
      </w:tr>
      <w:tr w:rsidR="00AD2821" w:rsidRPr="00C902DE" w14:paraId="4FD57DC5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29B36E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4 zamówienia w wysokości 238 140.00 zł brutto;</w:t>
            </w:r>
          </w:p>
        </w:tc>
      </w:tr>
      <w:tr w:rsidR="00AD2821" w:rsidRPr="00C902DE" w14:paraId="50D9A298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46BD51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5 zamówienia w wysokości 168 659.82 zł brutto;</w:t>
            </w:r>
          </w:p>
        </w:tc>
      </w:tr>
      <w:tr w:rsidR="00AD2821" w:rsidRPr="00C902DE" w14:paraId="45BA079F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3F76B6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6 zamówienia w wysokości 1 795 507.24 zł brutto;</w:t>
            </w:r>
          </w:p>
        </w:tc>
      </w:tr>
      <w:tr w:rsidR="00AD2821" w:rsidRPr="00C902DE" w14:paraId="39A12F22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C340FF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7 zamówienia w wysokości 14 427.07 zł brutto;</w:t>
            </w:r>
          </w:p>
        </w:tc>
      </w:tr>
      <w:tr w:rsidR="00AD2821" w:rsidRPr="00C902DE" w14:paraId="6A86BD51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9A038A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8 zamówienia w wysokości 292 460.11 zł brutto;</w:t>
            </w:r>
          </w:p>
        </w:tc>
      </w:tr>
      <w:tr w:rsidR="00AD2821" w:rsidRPr="00C902DE" w14:paraId="4B11B919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19B3C0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9 zamówienia w wysokości 500 999.90 zł brutto;</w:t>
            </w:r>
          </w:p>
        </w:tc>
      </w:tr>
      <w:tr w:rsidR="00AD2821" w:rsidRPr="00C902DE" w14:paraId="7246FF6C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F6C097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lastRenderedPageBreak/>
              <w:t>części 10 zamówienia w wysokości 391 961.55 zł brutto;</w:t>
            </w:r>
          </w:p>
        </w:tc>
      </w:tr>
      <w:tr w:rsidR="00AD2821" w:rsidRPr="00C902DE" w14:paraId="2F53F41F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C1D6A3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11 zamówienia w wysokości 53 924.62 zł brutto;</w:t>
            </w:r>
          </w:p>
        </w:tc>
      </w:tr>
      <w:tr w:rsidR="00AD2821" w:rsidRPr="00C902DE" w14:paraId="37D05F94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C918FC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12 zamówienia w wysokości 342 600.19 zł brutto;</w:t>
            </w:r>
          </w:p>
        </w:tc>
      </w:tr>
      <w:tr w:rsidR="00AD2821" w:rsidRPr="00C902DE" w14:paraId="30B6EFBC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EF770C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13 zamówienia w wysokości 157 386.24 zł brutto;</w:t>
            </w:r>
          </w:p>
        </w:tc>
      </w:tr>
      <w:tr w:rsidR="00AD2821" w:rsidRPr="00C902DE" w14:paraId="2F1743B5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17DA1B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14 zamówienia w wysokości 249 739.20 zł brutto;</w:t>
            </w:r>
          </w:p>
        </w:tc>
      </w:tr>
      <w:tr w:rsidR="00AD2821" w:rsidRPr="00C902DE" w14:paraId="0803C3CB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8D4102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15 zamówienia w wysokości 192 499.20 zł brutto;</w:t>
            </w:r>
          </w:p>
        </w:tc>
      </w:tr>
      <w:tr w:rsidR="00AD2821" w:rsidRPr="00C902DE" w14:paraId="712D6464" w14:textId="77777777" w:rsidTr="00AA3C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7B02F6" w14:textId="77777777" w:rsidR="00AD2821" w:rsidRPr="00C902DE" w:rsidRDefault="00AD2821" w:rsidP="00AA3C0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2821">
              <w:rPr>
                <w:rFonts w:ascii="Arial" w:hAnsi="Arial" w:cs="Arial"/>
                <w:sz w:val="24"/>
                <w:szCs w:val="24"/>
              </w:rPr>
              <w:t>części 16 zamówienia w wysokości 1 421 999.06 zł brutto;</w:t>
            </w:r>
          </w:p>
        </w:tc>
      </w:tr>
    </w:tbl>
    <w:p w14:paraId="7571460A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598D543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33A26E9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DD1D1" w14:textId="77777777" w:rsidR="00635D09" w:rsidRDefault="00635D09">
      <w:r>
        <w:separator/>
      </w:r>
    </w:p>
  </w:endnote>
  <w:endnote w:type="continuationSeparator" w:id="0">
    <w:p w14:paraId="4ADA6744" w14:textId="77777777" w:rsidR="00635D09" w:rsidRDefault="0063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8D4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7D0EF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8F26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69484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F0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201A38" w14:textId="77777777" w:rsidR="009F189D" w:rsidRDefault="009F189D">
    <w:pPr>
      <w:pStyle w:val="Stopka"/>
      <w:tabs>
        <w:tab w:val="clear" w:pos="4536"/>
      </w:tabs>
      <w:jc w:val="center"/>
    </w:pPr>
  </w:p>
  <w:p w14:paraId="229AA4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F43D0" w14:textId="77777777" w:rsidR="00635D09" w:rsidRDefault="00635D09">
      <w:r>
        <w:separator/>
      </w:r>
    </w:p>
  </w:footnote>
  <w:footnote w:type="continuationSeparator" w:id="0">
    <w:p w14:paraId="44BD8CF6" w14:textId="77777777" w:rsidR="00635D09" w:rsidRDefault="0063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837C7" w14:textId="77777777" w:rsidR="00AD2821" w:rsidRDefault="00AD28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66771" w14:textId="77777777" w:rsidR="00AD2821" w:rsidRDefault="00AD28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9BB7A" w14:textId="77777777" w:rsidR="00AD2821" w:rsidRDefault="00AD28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D09"/>
    <w:rsid w:val="00007727"/>
    <w:rsid w:val="00017720"/>
    <w:rsid w:val="00035488"/>
    <w:rsid w:val="000D7F25"/>
    <w:rsid w:val="000E00E5"/>
    <w:rsid w:val="000E627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35D09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D2821"/>
    <w:rsid w:val="00BE7129"/>
    <w:rsid w:val="00C236D3"/>
    <w:rsid w:val="00C62918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C0569D"/>
  <w15:chartTrackingRefBased/>
  <w15:docId w15:val="{97C27E1F-5680-48A6-A7A8-4DE10A2A1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2025-01-22T08:06:00Z</dcterms:created>
  <dcterms:modified xsi:type="dcterms:W3CDTF">2025-01-22T08:12:00Z</dcterms:modified>
</cp:coreProperties>
</file>