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8DA" w:rsidRPr="00581594" w:rsidRDefault="00CC62A3" w:rsidP="00581594">
      <w:pPr>
        <w:spacing w:after="600"/>
        <w:jc w:val="right"/>
        <w:rPr>
          <w:sz w:val="20"/>
          <w:szCs w:val="20"/>
        </w:rPr>
      </w:pPr>
      <w:bookmarkStart w:id="0" w:name="_Hlk53520193"/>
      <w:r w:rsidRPr="00581594">
        <w:rPr>
          <w:sz w:val="20"/>
          <w:szCs w:val="20"/>
        </w:rPr>
        <w:t>DRWINIA</w:t>
      </w:r>
      <w:r w:rsidR="00B048DA" w:rsidRPr="00581594">
        <w:rPr>
          <w:sz w:val="20"/>
          <w:szCs w:val="20"/>
        </w:rPr>
        <w:t xml:space="preserve"> dnia: </w:t>
      </w:r>
      <w:r w:rsidR="00581594" w:rsidRPr="00581594">
        <w:rPr>
          <w:sz w:val="20"/>
          <w:szCs w:val="20"/>
        </w:rPr>
        <w:t>2025-01-20</w:t>
      </w:r>
    </w:p>
    <w:p w:rsidR="00B048DA" w:rsidRPr="00581594" w:rsidRDefault="00CC62A3" w:rsidP="00581594">
      <w:pPr>
        <w:ind w:right="3969"/>
        <w:rPr>
          <w:b/>
          <w:bCs/>
          <w:sz w:val="20"/>
          <w:szCs w:val="20"/>
        </w:rPr>
      </w:pPr>
      <w:r w:rsidRPr="00581594">
        <w:rPr>
          <w:b/>
          <w:bCs/>
          <w:sz w:val="20"/>
          <w:szCs w:val="20"/>
        </w:rPr>
        <w:t>GMINA DRWINIA</w:t>
      </w:r>
    </w:p>
    <w:p w:rsidR="00B048DA" w:rsidRPr="00581594" w:rsidRDefault="00CC62A3" w:rsidP="00581594">
      <w:pPr>
        <w:ind w:right="3969"/>
        <w:rPr>
          <w:sz w:val="20"/>
          <w:szCs w:val="20"/>
        </w:rPr>
      </w:pPr>
      <w:r w:rsidRPr="00581594">
        <w:rPr>
          <w:sz w:val="20"/>
          <w:szCs w:val="20"/>
        </w:rPr>
        <w:t>DRWINIA</w:t>
      </w:r>
      <w:r w:rsidR="00B048DA" w:rsidRPr="00581594">
        <w:rPr>
          <w:sz w:val="20"/>
          <w:szCs w:val="20"/>
        </w:rPr>
        <w:t xml:space="preserve"> </w:t>
      </w:r>
      <w:r w:rsidRPr="00581594">
        <w:rPr>
          <w:sz w:val="20"/>
          <w:szCs w:val="20"/>
        </w:rPr>
        <w:t>57</w:t>
      </w:r>
    </w:p>
    <w:p w:rsidR="00B048DA" w:rsidRPr="00581594" w:rsidRDefault="00CC62A3" w:rsidP="00581594">
      <w:pPr>
        <w:ind w:right="3969"/>
        <w:rPr>
          <w:sz w:val="20"/>
          <w:szCs w:val="20"/>
        </w:rPr>
      </w:pPr>
      <w:r w:rsidRPr="00581594">
        <w:rPr>
          <w:sz w:val="20"/>
          <w:szCs w:val="20"/>
        </w:rPr>
        <w:t>32-709</w:t>
      </w:r>
      <w:r w:rsidR="00B048DA" w:rsidRPr="00581594">
        <w:rPr>
          <w:sz w:val="20"/>
          <w:szCs w:val="20"/>
        </w:rPr>
        <w:t xml:space="preserve"> </w:t>
      </w:r>
      <w:r w:rsidRPr="00581594">
        <w:rPr>
          <w:sz w:val="20"/>
          <w:szCs w:val="20"/>
        </w:rPr>
        <w:t>DRWINIA</w:t>
      </w:r>
    </w:p>
    <w:p w:rsidR="00581594" w:rsidRPr="00581594" w:rsidRDefault="00581594" w:rsidP="00581594">
      <w:pPr>
        <w:ind w:right="3969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581594" w:rsidTr="00B048DA">
        <w:tc>
          <w:tcPr>
            <w:tcW w:w="9498" w:type="dxa"/>
            <w:shd w:val="clear" w:color="auto" w:fill="F2F2F2"/>
            <w:hideMark/>
          </w:tcPr>
          <w:p w:rsidR="00B048DA" w:rsidRPr="00581594" w:rsidRDefault="00B048DA" w:rsidP="0058159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581594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:rsidR="00B048DA" w:rsidRPr="00581594" w:rsidRDefault="00B048DA" w:rsidP="00581594">
            <w:pPr>
              <w:keepNext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581594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048DA" w:rsidRPr="00581594" w:rsidRDefault="00B048DA" w:rsidP="00581594">
      <w:pPr>
        <w:keepNext/>
        <w:spacing w:after="240"/>
        <w:outlineLvl w:val="0"/>
        <w:rPr>
          <w:b/>
          <w:sz w:val="20"/>
          <w:szCs w:val="20"/>
        </w:rPr>
      </w:pPr>
    </w:p>
    <w:p w:rsidR="00B048DA" w:rsidRPr="00581594" w:rsidRDefault="00B048DA" w:rsidP="00581594">
      <w:pPr>
        <w:spacing w:after="120"/>
        <w:jc w:val="both"/>
        <w:rPr>
          <w:rFonts w:eastAsia="Calibri"/>
          <w:sz w:val="20"/>
          <w:szCs w:val="20"/>
          <w:lang w:eastAsia="en-US"/>
        </w:rPr>
      </w:pPr>
      <w:r w:rsidRPr="00581594">
        <w:rPr>
          <w:rFonts w:eastAsia="Calibri"/>
          <w:sz w:val="20"/>
          <w:szCs w:val="20"/>
          <w:lang w:eastAsia="en-US"/>
        </w:rPr>
        <w:t xml:space="preserve">Dotyczy </w:t>
      </w:r>
      <w:r w:rsidRPr="00581594">
        <w:rPr>
          <w:sz w:val="20"/>
          <w:szCs w:val="20"/>
        </w:rPr>
        <w:t>postępowania o udzielenie zamówienia publicznego</w:t>
      </w:r>
      <w:r w:rsidRPr="00581594">
        <w:rPr>
          <w:rFonts w:eastAsia="Calibri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581594" w:rsidTr="00B048DA">
        <w:tc>
          <w:tcPr>
            <w:tcW w:w="2269" w:type="dxa"/>
            <w:shd w:val="clear" w:color="auto" w:fill="auto"/>
          </w:tcPr>
          <w:p w:rsidR="00B048DA" w:rsidRPr="00581594" w:rsidRDefault="00B048DA" w:rsidP="0058159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0"/>
                <w:szCs w:val="20"/>
              </w:rPr>
            </w:pPr>
            <w:r w:rsidRPr="00581594">
              <w:rPr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581594" w:rsidRDefault="00CC62A3" w:rsidP="00581594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0"/>
                <w:szCs w:val="20"/>
              </w:rPr>
            </w:pPr>
            <w:r w:rsidRPr="00581594">
              <w:rPr>
                <w:bCs/>
                <w:sz w:val="20"/>
                <w:szCs w:val="20"/>
              </w:rPr>
              <w:t>Uporządkowanie gospodarki wodno-ściekowej na terenie aglomeracji  Drwinia - etap I</w:t>
            </w:r>
          </w:p>
        </w:tc>
      </w:tr>
      <w:tr w:rsidR="00CC62A3" w:rsidRPr="00581594" w:rsidTr="00AF3C11">
        <w:tc>
          <w:tcPr>
            <w:tcW w:w="2269" w:type="dxa"/>
            <w:shd w:val="clear" w:color="auto" w:fill="auto"/>
          </w:tcPr>
          <w:p w:rsidR="00CC62A3" w:rsidRPr="00581594" w:rsidRDefault="00CC62A3" w:rsidP="0058159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0"/>
                <w:szCs w:val="20"/>
              </w:rPr>
            </w:pPr>
            <w:r w:rsidRPr="00581594">
              <w:rPr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CC62A3" w:rsidRPr="00581594" w:rsidRDefault="00CC62A3" w:rsidP="00581594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0"/>
                <w:szCs w:val="20"/>
              </w:rPr>
            </w:pPr>
            <w:r w:rsidRPr="00581594">
              <w:rPr>
                <w:bCs/>
                <w:sz w:val="20"/>
                <w:szCs w:val="20"/>
              </w:rPr>
              <w:t>ZP.271.12.2024</w:t>
            </w:r>
          </w:p>
        </w:tc>
      </w:tr>
    </w:tbl>
    <w:p w:rsidR="00B048DA" w:rsidRPr="00581594" w:rsidRDefault="00B048DA" w:rsidP="00581594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:rsidR="008642B3" w:rsidRPr="00581594" w:rsidRDefault="00B048DA" w:rsidP="00581594">
      <w:pPr>
        <w:pStyle w:val="Nagwek"/>
        <w:tabs>
          <w:tab w:val="clear" w:pos="4536"/>
          <w:tab w:val="clear" w:pos="9072"/>
        </w:tabs>
        <w:spacing w:after="60"/>
        <w:jc w:val="both"/>
        <w:rPr>
          <w:sz w:val="20"/>
          <w:szCs w:val="20"/>
        </w:rPr>
      </w:pPr>
      <w:r w:rsidRPr="00581594">
        <w:rPr>
          <w:sz w:val="20"/>
          <w:szCs w:val="20"/>
        </w:rPr>
        <w:t xml:space="preserve">Zamawiający, </w:t>
      </w:r>
      <w:r w:rsidR="00CC62A3" w:rsidRPr="00581594">
        <w:rPr>
          <w:b/>
          <w:sz w:val="20"/>
          <w:szCs w:val="20"/>
        </w:rPr>
        <w:t>GMINA DRWINIA</w:t>
      </w:r>
      <w:r w:rsidRPr="00581594">
        <w:rPr>
          <w:sz w:val="20"/>
          <w:szCs w:val="20"/>
        </w:rPr>
        <w:t xml:space="preserve">, działając </w:t>
      </w:r>
      <w:r w:rsidR="00C65E53" w:rsidRPr="00581594">
        <w:rPr>
          <w:sz w:val="20"/>
          <w:szCs w:val="20"/>
        </w:rPr>
        <w:t>na podstawie art. 253 ust. 1</w:t>
      </w:r>
      <w:r w:rsidR="00836DAF" w:rsidRPr="00581594">
        <w:rPr>
          <w:sz w:val="20"/>
          <w:szCs w:val="20"/>
        </w:rPr>
        <w:t xml:space="preserve"> pkt. 1 i ust. 2</w:t>
      </w:r>
      <w:r w:rsidR="00C65E53" w:rsidRPr="00581594">
        <w:rPr>
          <w:sz w:val="20"/>
          <w:szCs w:val="20"/>
        </w:rPr>
        <w:t xml:space="preserve"> ustawy z dnia 11 września 2019r. Prawo zamówień publicznych </w:t>
      </w:r>
      <w:r w:rsidR="00CC62A3" w:rsidRPr="00581594">
        <w:rPr>
          <w:sz w:val="20"/>
          <w:szCs w:val="20"/>
        </w:rPr>
        <w:t>(</w:t>
      </w:r>
      <w:proofErr w:type="spellStart"/>
      <w:r w:rsidR="00CC62A3" w:rsidRPr="00581594">
        <w:rPr>
          <w:sz w:val="20"/>
          <w:szCs w:val="20"/>
        </w:rPr>
        <w:t>t.j</w:t>
      </w:r>
      <w:proofErr w:type="spellEnd"/>
      <w:r w:rsidR="00CC62A3" w:rsidRPr="00581594">
        <w:rPr>
          <w:sz w:val="20"/>
          <w:szCs w:val="20"/>
        </w:rPr>
        <w:t>. Dz. U. z 2024 poz. 1320)</w:t>
      </w:r>
      <w:r w:rsidR="00C65E53" w:rsidRPr="00581594">
        <w:rPr>
          <w:sz w:val="20"/>
          <w:szCs w:val="20"/>
        </w:rPr>
        <w:t xml:space="preserve">, zwanej dalej „ustawą </w:t>
      </w:r>
      <w:proofErr w:type="spellStart"/>
      <w:r w:rsidR="00C65E53" w:rsidRPr="00581594">
        <w:rPr>
          <w:sz w:val="20"/>
          <w:szCs w:val="20"/>
        </w:rPr>
        <w:t>Pzp</w:t>
      </w:r>
      <w:proofErr w:type="spellEnd"/>
      <w:r w:rsidR="00C65E53" w:rsidRPr="00581594">
        <w:rPr>
          <w:sz w:val="20"/>
          <w:szCs w:val="20"/>
        </w:rPr>
        <w:t>”</w:t>
      </w:r>
      <w:r w:rsidR="00D26ED6" w:rsidRPr="00581594">
        <w:rPr>
          <w:sz w:val="20"/>
          <w:szCs w:val="20"/>
        </w:rPr>
        <w:t xml:space="preserve">, </w:t>
      </w:r>
      <w:r w:rsidR="00C65E53" w:rsidRPr="00581594">
        <w:rPr>
          <w:sz w:val="20"/>
          <w:szCs w:val="20"/>
        </w:rPr>
        <w:t>informuje</w:t>
      </w:r>
      <w:r w:rsidR="00D26ED6" w:rsidRPr="00581594">
        <w:rPr>
          <w:sz w:val="20"/>
          <w:szCs w:val="20"/>
        </w:rPr>
        <w:t xml:space="preserve">, że w toczącym się postępowaniu o udzielenie zamówienia publicznego, jako </w:t>
      </w:r>
      <w:r w:rsidR="00756CDA" w:rsidRPr="00581594">
        <w:rPr>
          <w:sz w:val="20"/>
          <w:szCs w:val="20"/>
        </w:rPr>
        <w:t>najkorzystniejsz</w:t>
      </w:r>
      <w:r w:rsidR="00D26ED6" w:rsidRPr="00581594">
        <w:rPr>
          <w:sz w:val="20"/>
          <w:szCs w:val="20"/>
        </w:rPr>
        <w:t xml:space="preserve">a wybrana została </w:t>
      </w:r>
      <w:r w:rsidR="00756CDA" w:rsidRPr="00581594">
        <w:rPr>
          <w:sz w:val="20"/>
          <w:szCs w:val="20"/>
        </w:rPr>
        <w:t>ofer</w:t>
      </w:r>
      <w:r w:rsidR="00D26ED6" w:rsidRPr="00581594">
        <w:rPr>
          <w:sz w:val="20"/>
          <w:szCs w:val="20"/>
        </w:rPr>
        <w:t>t</w:t>
      </w:r>
      <w:r w:rsidR="009F0E5C" w:rsidRPr="00581594">
        <w:rPr>
          <w:sz w:val="20"/>
          <w:szCs w:val="20"/>
        </w:rPr>
        <w:t>a</w:t>
      </w:r>
      <w:r w:rsidRPr="00581594">
        <w:rPr>
          <w:sz w:val="20"/>
          <w:szCs w:val="20"/>
        </w:rPr>
        <w:t xml:space="preserve"> złożona przez wykonawcę</w:t>
      </w:r>
      <w:r w:rsidR="00D26ED6" w:rsidRPr="00581594">
        <w:rPr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81594" w:rsidTr="0058159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 w:rsidP="00581594">
            <w:pPr>
              <w:spacing w:before="120" w:after="240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Część nr 1</w:t>
            </w:r>
            <w:r>
              <w:rPr>
                <w:sz w:val="20"/>
                <w:szCs w:val="20"/>
              </w:rPr>
              <w:t>: Budowa kanalizacji Sanitarnej w miejscowości Drwinia</w:t>
            </w:r>
          </w:p>
          <w:p w:rsidR="00581594" w:rsidRDefault="00581594" w:rsidP="00581594">
            <w:pPr>
              <w:spacing w:before="6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Przedsiębiorstwo Budownictwa Inżynieryjnego MACHNIK Sp. z o.o.</w:t>
            </w:r>
          </w:p>
          <w:p w:rsidR="00581594" w:rsidRDefault="00581594" w:rsidP="00581594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Mochnaczka Wyżna 118 </w:t>
            </w:r>
          </w:p>
          <w:p w:rsidR="00581594" w:rsidRDefault="00581594" w:rsidP="00581594">
            <w:pPr>
              <w:spacing w:after="12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33-380 Krynica Zdrój</w:t>
            </w:r>
            <w:bookmarkStart w:id="1" w:name="_GoBack"/>
            <w:bookmarkEnd w:id="1"/>
          </w:p>
          <w:p w:rsidR="00581594" w:rsidRDefault="00581594" w:rsidP="00581594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 cenę wykonania przedmiotu zamówienia w wysokości </w:t>
            </w:r>
            <w:r>
              <w:rPr>
                <w:b/>
                <w:sz w:val="20"/>
                <w:szCs w:val="20"/>
              </w:rPr>
              <w:t>19 598 466.51 zł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brutto</w:t>
            </w:r>
            <w:r>
              <w:rPr>
                <w:bCs/>
                <w:sz w:val="20"/>
                <w:szCs w:val="20"/>
              </w:rPr>
              <w:t>.</w:t>
            </w:r>
          </w:p>
          <w:p w:rsidR="00581594" w:rsidRDefault="00581594" w:rsidP="00581594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u w:val="single"/>
              </w:rPr>
              <w:t>Uzasadnienie wyboru</w:t>
            </w:r>
            <w:r>
              <w:rPr>
                <w:color w:val="000000"/>
                <w:sz w:val="20"/>
                <w:szCs w:val="20"/>
              </w:rPr>
              <w:t>:</w:t>
            </w:r>
          </w:p>
          <w:p w:rsidR="00581594" w:rsidRDefault="00581594" w:rsidP="00581594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Została wybrana oferta, która przedstawiła najkorzystniejszy bilans ceny i kryterium jakościowego</w:t>
            </w:r>
          </w:p>
        </w:tc>
      </w:tr>
    </w:tbl>
    <w:p w:rsidR="00581594" w:rsidRDefault="00581594" w:rsidP="00581594">
      <w:pPr>
        <w:spacing w:before="360" w:after="120" w:line="276" w:lineRule="auto"/>
        <w:jc w:val="both"/>
        <w:rPr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>
        <w:rPr>
          <w:color w:val="000000"/>
          <w:sz w:val="20"/>
          <w:szCs w:val="2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581594" w:rsidTr="005815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581594" w:rsidRDefault="0058159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581594" w:rsidRDefault="0058159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581594" w:rsidRDefault="0058159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581594" w:rsidRDefault="0058159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581594" w:rsidTr="005815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Budowa kanalizacji Sanitarnej w miejscowości Drwinia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Terra Mota Sp. z o.o.</w:t>
            </w:r>
          </w:p>
          <w:p w:rsidR="00581594" w:rsidRDefault="0058159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Bardiowska 3/3</w:t>
            </w:r>
          </w:p>
          <w:p w:rsidR="00581594" w:rsidRDefault="0058159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38-300 Gorlice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- 0.00</w:t>
            </w:r>
          </w:p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rękojmi i gwarancji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581594" w:rsidTr="005815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Budowa kanalizacji Sanitarnej w miejscowości Drwinia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Przedsiębiorstwo Budownictwa Inżynieryjnego MACHNIK Sp. z o.o.</w:t>
            </w:r>
          </w:p>
          <w:p w:rsidR="00581594" w:rsidRDefault="0058159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Mochnaczka Wyżna 118</w:t>
            </w:r>
          </w:p>
          <w:p w:rsidR="00581594" w:rsidRDefault="0058159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33-380 Krynica Zdrój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- 60.00</w:t>
            </w:r>
          </w:p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100,00</w:t>
            </w:r>
          </w:p>
        </w:tc>
      </w:tr>
      <w:tr w:rsidR="00581594" w:rsidTr="005815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Budowa kanalizacji Sanitarnej w miejscowości Drwinia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Przedsiębiorstwo Instalacji Sanitarnych INSBUD Sp. z o.o.</w:t>
            </w:r>
          </w:p>
          <w:p w:rsidR="00581594" w:rsidRDefault="0058159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Przemysłowa 27</w:t>
            </w:r>
          </w:p>
          <w:p w:rsidR="00581594" w:rsidRDefault="0058159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33-100 Tarnów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- 56.66</w:t>
            </w:r>
          </w:p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96,66</w:t>
            </w:r>
          </w:p>
        </w:tc>
      </w:tr>
      <w:tr w:rsidR="00581594" w:rsidTr="005815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Budowa kanalizacji Sanitarnej w miejscowości Drwinia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before="80" w:after="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Konsorcjum </w:t>
            </w:r>
          </w:p>
          <w:p w:rsidR="00581594" w:rsidRDefault="00581594">
            <w:pPr>
              <w:spacing w:before="80" w:after="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Lider: Zakład Robót Inżynieryjno Budowlanych Michał Anioł</w:t>
            </w:r>
          </w:p>
          <w:p w:rsidR="00581594" w:rsidRDefault="005815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Stary Wiśnicz 141 </w:t>
            </w:r>
          </w:p>
          <w:p w:rsidR="00581594" w:rsidRDefault="00581594">
            <w:pPr>
              <w:spacing w:after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32-720 Nowy Wiśnicz</w:t>
            </w:r>
          </w:p>
          <w:p w:rsidR="00581594" w:rsidRDefault="00581594">
            <w:pPr>
              <w:spacing w:after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Partner: </w:t>
            </w:r>
          </w:p>
          <w:p w:rsidR="00581594" w:rsidRDefault="00581594">
            <w:pPr>
              <w:spacing w:before="8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lider: Zakład Robót Inżynieryjno Budowlanych Augustyn  Anioł</w:t>
            </w:r>
          </w:p>
          <w:p w:rsidR="00581594" w:rsidRDefault="005815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Stary Wiśnicz 141 </w:t>
            </w:r>
          </w:p>
          <w:p w:rsidR="00581594" w:rsidRDefault="0058159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32-720 Nowy Wiśnicz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1 - Cena - 50.32</w:t>
            </w:r>
          </w:p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90,32</w:t>
            </w:r>
          </w:p>
        </w:tc>
      </w:tr>
      <w:tr w:rsidR="00581594" w:rsidTr="005815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Budowa kanalizacji Sanitarnej w miejscowości Drwinia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Przedsiębiorstwo Robót Budowlanych BEDNAR Robert Bednarek</w:t>
            </w:r>
          </w:p>
          <w:p w:rsidR="00581594" w:rsidRDefault="0058159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Bilsko 188</w:t>
            </w:r>
          </w:p>
          <w:p w:rsidR="00581594" w:rsidRDefault="0058159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33-314 Łososina Dolna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- 45.42</w:t>
            </w:r>
          </w:p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85,42</w:t>
            </w:r>
          </w:p>
        </w:tc>
      </w:tr>
      <w:tr w:rsidR="00581594" w:rsidTr="005815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Budowa kanalizacji Sanitarnej w miejscowości Drwinia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PHU "INKO 2001" K. ŁUKASIK, K. KACZOR, J.MAJEWSKI SPÓŁKA JAWNA</w:t>
            </w:r>
          </w:p>
          <w:p w:rsidR="00581594" w:rsidRDefault="0058159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Lwowska 220</w:t>
            </w:r>
          </w:p>
          <w:p w:rsidR="00581594" w:rsidRDefault="0058159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33-300 Nowy Sącz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- 0.00</w:t>
            </w:r>
          </w:p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rękojmi i gwarancji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581594" w:rsidTr="005815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Budowa kanalizacji Sanitarnej w miejscowości Drwinia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EKOKANWOD Czyszczoń i Półtorak Spółka Komandytowa</w:t>
            </w:r>
          </w:p>
          <w:p w:rsidR="00581594" w:rsidRDefault="0058159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Farna 6</w:t>
            </w:r>
          </w:p>
          <w:p w:rsidR="00581594" w:rsidRDefault="0058159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28-136 Nowy Korczyn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- 0.00</w:t>
            </w:r>
          </w:p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rękojmi i gwarancji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581594" w:rsidTr="005815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Budowa kanalizacji Sanitarnej w miejscowości Drwinia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Zakład Instalacyjno-Budowlany LISBUD Paweł Lisowski</w:t>
            </w:r>
          </w:p>
          <w:p w:rsidR="00581594" w:rsidRDefault="0058159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Pstrągowa 340</w:t>
            </w:r>
          </w:p>
          <w:p w:rsidR="00581594" w:rsidRDefault="0058159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38-121 Pstrągowa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- 0.00</w:t>
            </w:r>
          </w:p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rękojmi i gwarancji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581594" w:rsidTr="005815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Budowa kanalizacji Sanitarnej w miejscowości Drwinia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"WOD-GAZ" Zakład Robót Inżynieryjno - Transportowych Czesław Sztuk</w:t>
            </w:r>
          </w:p>
          <w:p w:rsidR="00581594" w:rsidRDefault="0058159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Suchowola 74a</w:t>
            </w:r>
          </w:p>
          <w:p w:rsidR="00581594" w:rsidRDefault="0058159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28-130 Stopnica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- 0.00</w:t>
            </w:r>
          </w:p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rękojmi i gwarancji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581594" w:rsidTr="005815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Budowa kanalizacji Sanitarnej w miejscowości Drwinia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STRABAG Infrastruktura Południe Sp. z o.o.</w:t>
            </w:r>
          </w:p>
          <w:p w:rsidR="00581594" w:rsidRDefault="0058159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Lipowa 5a, Wysoka</w:t>
            </w:r>
          </w:p>
          <w:p w:rsidR="00581594" w:rsidRDefault="0058159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52-200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- 0.00</w:t>
            </w:r>
          </w:p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rękojmi i gwarancji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581594" w:rsidTr="005815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Budowa kanalizacji Sanitarnej w miejscowości Drwinia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Mendel-Roboty Ziemne-Transport, Roman Mendel</w:t>
            </w:r>
          </w:p>
          <w:p w:rsidR="00581594" w:rsidRDefault="0058159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Jurków 332</w:t>
            </w:r>
          </w:p>
          <w:p w:rsidR="00581594" w:rsidRDefault="0058159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32-860 Czchów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- 0.00</w:t>
            </w:r>
          </w:p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rękojmi i gwarancji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581594" w:rsidTr="005815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Budowa kanalizacji Sanitarnej w miejscowości Drwinia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PRZEDSIĘBIORSTWO BUDOWLANE BUDOMONT SPÓŁKA Z OGRANICZONĄ ODPOWIEDZIALNOŚCIĄ</w:t>
            </w:r>
          </w:p>
          <w:p w:rsidR="00581594" w:rsidRDefault="0058159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PRZY TORZE 1</w:t>
            </w:r>
          </w:p>
          <w:p w:rsidR="00581594" w:rsidRDefault="0058159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35-205 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- 0.00</w:t>
            </w:r>
          </w:p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rękojmi i gwarancji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581594" w:rsidTr="005815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Budowa kanalizacji Sanitarnej w miejscowości Drwinia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P.P.H.U. BUD-RYS Łukasz </w:t>
            </w:r>
            <w:proofErr w:type="spellStart"/>
            <w:r>
              <w:rPr>
                <w:b/>
                <w:bCs/>
                <w:sz w:val="20"/>
                <w:szCs w:val="20"/>
              </w:rPr>
              <w:t>Bazior</w:t>
            </w:r>
            <w:proofErr w:type="spellEnd"/>
          </w:p>
          <w:p w:rsidR="00581594" w:rsidRDefault="0058159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Podmiejska 65</w:t>
            </w:r>
          </w:p>
          <w:p w:rsidR="00581594" w:rsidRDefault="0058159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32-200 Miechów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- 0.00</w:t>
            </w:r>
          </w:p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rękojmi i gwarancji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581594" w:rsidTr="005815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Budowa kanalizacji Sanitarnej w miejscowości Drwinia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ATB Przedsiębiorstwo Budowlano Inżynieryjne Tomasz Adamczyk</w:t>
            </w:r>
          </w:p>
          <w:p w:rsidR="00581594" w:rsidRDefault="0058159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Kościuszki 68</w:t>
            </w:r>
          </w:p>
          <w:p w:rsidR="00581594" w:rsidRDefault="0058159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28-200 Staszów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594" w:rsidRDefault="005815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- 0.00</w:t>
            </w:r>
          </w:p>
          <w:p w:rsidR="00581594" w:rsidRDefault="005815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rękojmi i gwarancji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594" w:rsidRDefault="005815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:rsidR="008642B3" w:rsidRPr="00581594" w:rsidRDefault="008642B3" w:rsidP="00B51A2B">
      <w:pPr>
        <w:jc w:val="right"/>
        <w:rPr>
          <w:sz w:val="20"/>
          <w:szCs w:val="20"/>
        </w:rPr>
      </w:pPr>
    </w:p>
    <w:sectPr w:rsidR="008642B3" w:rsidRPr="00581594" w:rsidSect="005815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4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B20" w:rsidRDefault="00015B20">
      <w:r>
        <w:separator/>
      </w:r>
    </w:p>
  </w:endnote>
  <w:endnote w:type="continuationSeparator" w:id="0">
    <w:p w:rsidR="00015B20" w:rsidRDefault="00015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2A3" w:rsidRDefault="00CC62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2A3" w:rsidRDefault="00CC62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B20" w:rsidRDefault="00015B20">
      <w:r>
        <w:separator/>
      </w:r>
    </w:p>
  </w:footnote>
  <w:footnote w:type="continuationSeparator" w:id="0">
    <w:p w:rsidR="00015B20" w:rsidRDefault="00015B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2A3" w:rsidRDefault="00CC62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2A3" w:rsidRDefault="00CC62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2A3" w:rsidRDefault="00CC62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5B20"/>
    <w:rsid w:val="00015B20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81594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CC62A3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D3FCE3"/>
  <w15:chartTrackingRefBased/>
  <w15:docId w15:val="{7535A603-45A8-4BF5-8575-08AED2C52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636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dc:description/>
  <cp:lastModifiedBy>UGDrwinia</cp:lastModifiedBy>
  <cp:revision>2</cp:revision>
  <cp:lastPrinted>1601-01-01T00:00:00Z</cp:lastPrinted>
  <dcterms:created xsi:type="dcterms:W3CDTF">2025-01-21T09:37:00Z</dcterms:created>
  <dcterms:modified xsi:type="dcterms:W3CDTF">2025-01-21T09:37:00Z</dcterms:modified>
</cp:coreProperties>
</file>