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0F9A5" w14:textId="77777777" w:rsidR="00CF7835" w:rsidRPr="0050243B" w:rsidRDefault="0041235E" w:rsidP="0050243B">
      <w:pPr>
        <w:spacing w:after="600"/>
        <w:jc w:val="right"/>
        <w:rPr>
          <w:sz w:val="24"/>
          <w:szCs w:val="24"/>
        </w:rPr>
      </w:pPr>
      <w:r w:rsidRPr="0050243B">
        <w:rPr>
          <w:sz w:val="24"/>
          <w:szCs w:val="24"/>
        </w:rPr>
        <w:t>Poznań</w:t>
      </w:r>
      <w:r w:rsidR="00CF7835" w:rsidRPr="0050243B">
        <w:rPr>
          <w:sz w:val="24"/>
          <w:szCs w:val="24"/>
        </w:rPr>
        <w:t xml:space="preserve"> dnia: </w:t>
      </w:r>
      <w:r w:rsidRPr="0050243B">
        <w:rPr>
          <w:sz w:val="24"/>
          <w:szCs w:val="24"/>
        </w:rPr>
        <w:t>2025-01-17</w:t>
      </w:r>
    </w:p>
    <w:p w14:paraId="49560ED9" w14:textId="77777777" w:rsidR="0041235E" w:rsidRPr="0050243B" w:rsidRDefault="0041235E" w:rsidP="0050243B">
      <w:pPr>
        <w:rPr>
          <w:b/>
          <w:bCs/>
          <w:sz w:val="24"/>
          <w:szCs w:val="24"/>
        </w:rPr>
      </w:pPr>
      <w:r w:rsidRPr="0050243B">
        <w:rPr>
          <w:b/>
          <w:bCs/>
          <w:sz w:val="24"/>
          <w:szCs w:val="24"/>
        </w:rPr>
        <w:t>Szpital Wojewódzki w Poznaniu</w:t>
      </w:r>
    </w:p>
    <w:p w14:paraId="058487DB" w14:textId="77777777" w:rsidR="00CF7835" w:rsidRPr="0050243B" w:rsidRDefault="0041235E" w:rsidP="0050243B">
      <w:pPr>
        <w:rPr>
          <w:b/>
          <w:bCs/>
          <w:sz w:val="24"/>
          <w:szCs w:val="24"/>
        </w:rPr>
      </w:pPr>
      <w:r w:rsidRPr="0050243B">
        <w:rPr>
          <w:b/>
          <w:bCs/>
          <w:sz w:val="24"/>
          <w:szCs w:val="24"/>
        </w:rPr>
        <w:t>Dział Zamówień Publicznych</w:t>
      </w:r>
    </w:p>
    <w:p w14:paraId="485C9B0C" w14:textId="77777777" w:rsidR="00CF7835" w:rsidRPr="0050243B" w:rsidRDefault="0041235E" w:rsidP="0050243B">
      <w:pPr>
        <w:rPr>
          <w:sz w:val="24"/>
          <w:szCs w:val="24"/>
        </w:rPr>
      </w:pPr>
      <w:r w:rsidRPr="0050243B">
        <w:rPr>
          <w:sz w:val="24"/>
          <w:szCs w:val="24"/>
        </w:rPr>
        <w:t>Juraszów</w:t>
      </w:r>
      <w:r w:rsidR="00CF7835" w:rsidRPr="0050243B">
        <w:rPr>
          <w:sz w:val="24"/>
          <w:szCs w:val="24"/>
        </w:rPr>
        <w:t xml:space="preserve"> </w:t>
      </w:r>
      <w:r w:rsidRPr="0050243B">
        <w:rPr>
          <w:sz w:val="24"/>
          <w:szCs w:val="24"/>
        </w:rPr>
        <w:t>7/19</w:t>
      </w:r>
    </w:p>
    <w:p w14:paraId="18C02196" w14:textId="2BE226E3" w:rsidR="00CF7835" w:rsidRDefault="0041235E" w:rsidP="0050243B">
      <w:pPr>
        <w:rPr>
          <w:sz w:val="24"/>
          <w:szCs w:val="24"/>
        </w:rPr>
      </w:pPr>
      <w:r w:rsidRPr="0050243B">
        <w:rPr>
          <w:sz w:val="24"/>
          <w:szCs w:val="24"/>
        </w:rPr>
        <w:t>60-479</w:t>
      </w:r>
      <w:r w:rsidR="00CF7835" w:rsidRPr="0050243B">
        <w:rPr>
          <w:sz w:val="24"/>
          <w:szCs w:val="24"/>
        </w:rPr>
        <w:t xml:space="preserve"> </w:t>
      </w:r>
      <w:r w:rsidRPr="0050243B">
        <w:rPr>
          <w:sz w:val="24"/>
          <w:szCs w:val="24"/>
        </w:rPr>
        <w:t>Poznań</w:t>
      </w:r>
      <w:r w:rsidR="00966129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50243B" w14:paraId="16AD3475" w14:textId="77777777" w:rsidTr="0050243B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D5305D" w14:textId="77777777" w:rsidR="00CF7835" w:rsidRPr="0050243B" w:rsidRDefault="00CF7835" w:rsidP="0050243B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0243B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CC7610A" w14:textId="5FF549EC" w:rsidR="00CF7835" w:rsidRPr="0050243B" w:rsidRDefault="00CF7835" w:rsidP="0050243B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0243B">
        <w:rPr>
          <w:rFonts w:eastAsia="Calibri"/>
          <w:sz w:val="24"/>
          <w:szCs w:val="24"/>
          <w:lang w:eastAsia="en-US"/>
        </w:rPr>
        <w:t xml:space="preserve">Dotyczy </w:t>
      </w:r>
      <w:r w:rsidRPr="0050243B">
        <w:rPr>
          <w:sz w:val="24"/>
          <w:szCs w:val="24"/>
        </w:rPr>
        <w:t>postępowania o udzielenie zamówienia publicznego</w:t>
      </w:r>
      <w:r w:rsidRPr="0050243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0243B" w14:paraId="593EA574" w14:textId="77777777" w:rsidTr="000C1C6D">
        <w:tc>
          <w:tcPr>
            <w:tcW w:w="2269" w:type="dxa"/>
            <w:shd w:val="clear" w:color="auto" w:fill="auto"/>
          </w:tcPr>
          <w:p w14:paraId="37E2BDBC" w14:textId="77777777" w:rsidR="00CF7835" w:rsidRPr="0050243B" w:rsidRDefault="00CF7835" w:rsidP="0050243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0243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95ADF1" w14:textId="77777777" w:rsidR="00CF7835" w:rsidRPr="0050243B" w:rsidRDefault="0041235E" w:rsidP="0050243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0243B">
              <w:rPr>
                <w:bCs/>
                <w:sz w:val="24"/>
                <w:szCs w:val="24"/>
              </w:rPr>
              <w:t>Modernizacja pomieszczeń po byłym Oddziale Dermatologii w Filii n r 1 Szpitala Wojewódzkiego w Poznaniu</w:t>
            </w:r>
            <w:r w:rsidR="00CF7835" w:rsidRPr="0050243B">
              <w:rPr>
                <w:bCs/>
                <w:sz w:val="24"/>
                <w:szCs w:val="24"/>
              </w:rPr>
              <w:t>.</w:t>
            </w:r>
          </w:p>
        </w:tc>
      </w:tr>
      <w:tr w:rsidR="0041235E" w:rsidRPr="0050243B" w14:paraId="37D1E95E" w14:textId="77777777" w:rsidTr="00455DAA">
        <w:tc>
          <w:tcPr>
            <w:tcW w:w="2269" w:type="dxa"/>
            <w:shd w:val="clear" w:color="auto" w:fill="auto"/>
          </w:tcPr>
          <w:p w14:paraId="535E481A" w14:textId="77777777" w:rsidR="0041235E" w:rsidRPr="0050243B" w:rsidRDefault="0041235E" w:rsidP="00D71EDC">
            <w:pPr>
              <w:tabs>
                <w:tab w:val="center" w:pos="4536"/>
                <w:tab w:val="right" w:pos="9072"/>
              </w:tabs>
              <w:ind w:left="-108" w:right="-113"/>
              <w:jc w:val="both"/>
              <w:rPr>
                <w:sz w:val="24"/>
                <w:szCs w:val="24"/>
              </w:rPr>
            </w:pPr>
            <w:r w:rsidRPr="0050243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00FC0A" w14:textId="77777777" w:rsidR="0041235E" w:rsidRPr="0050243B" w:rsidRDefault="0041235E" w:rsidP="00D71EDC">
            <w:pPr>
              <w:tabs>
                <w:tab w:val="center" w:pos="4536"/>
                <w:tab w:val="right" w:pos="9072"/>
              </w:tabs>
              <w:spacing w:before="100" w:beforeAutospacing="1"/>
              <w:jc w:val="both"/>
              <w:rPr>
                <w:bCs/>
                <w:sz w:val="24"/>
                <w:szCs w:val="24"/>
              </w:rPr>
            </w:pPr>
            <w:r w:rsidRPr="0050243B">
              <w:rPr>
                <w:bCs/>
                <w:sz w:val="24"/>
                <w:szCs w:val="24"/>
              </w:rPr>
              <w:t>SZW/DZP/103/2024</w:t>
            </w:r>
          </w:p>
        </w:tc>
      </w:tr>
    </w:tbl>
    <w:p w14:paraId="0AF29DE8" w14:textId="2249558A" w:rsidR="00D665F5" w:rsidRDefault="00D71EDC" w:rsidP="00D71EDC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50243B">
        <w:rPr>
          <w:sz w:val="24"/>
          <w:szCs w:val="24"/>
        </w:rPr>
        <w:t>Zamawiający, działając na podstawie art. 22</w:t>
      </w:r>
      <w:r w:rsidR="00601802" w:rsidRPr="0050243B">
        <w:rPr>
          <w:sz w:val="24"/>
          <w:szCs w:val="24"/>
        </w:rPr>
        <w:t>2</w:t>
      </w:r>
      <w:r w:rsidR="00D665F5" w:rsidRPr="0050243B">
        <w:rPr>
          <w:sz w:val="24"/>
          <w:szCs w:val="24"/>
        </w:rPr>
        <w:t xml:space="preserve"> ust. 5 </w:t>
      </w:r>
      <w:r w:rsidR="00D665F5" w:rsidRPr="0050243B">
        <w:rPr>
          <w:bCs/>
          <w:sz w:val="24"/>
          <w:szCs w:val="24"/>
        </w:rPr>
        <w:t>ustawy z dnia 11 września 2019r. Prawo zamówień publicznych</w:t>
      </w:r>
      <w:r w:rsidR="00D665F5" w:rsidRPr="0050243B">
        <w:rPr>
          <w:sz w:val="24"/>
          <w:szCs w:val="24"/>
        </w:rPr>
        <w:t xml:space="preserve"> </w:t>
      </w:r>
      <w:r w:rsidR="0041235E" w:rsidRPr="0050243B">
        <w:rPr>
          <w:sz w:val="24"/>
          <w:szCs w:val="24"/>
        </w:rPr>
        <w:t>(t.j. Dz. U. z 2024 poz. 1320)</w:t>
      </w:r>
      <w:r w:rsidR="00490DC0" w:rsidRPr="0050243B">
        <w:rPr>
          <w:sz w:val="24"/>
          <w:szCs w:val="24"/>
        </w:rPr>
        <w:t xml:space="preserve"> </w:t>
      </w:r>
      <w:r w:rsidR="00D665F5" w:rsidRPr="0050243B">
        <w:rPr>
          <w:sz w:val="24"/>
          <w:szCs w:val="24"/>
        </w:rPr>
        <w:t>udostępnia</w:t>
      </w:r>
      <w:r w:rsidR="00F95C33" w:rsidRPr="0050243B">
        <w:rPr>
          <w:sz w:val="24"/>
          <w:szCs w:val="24"/>
        </w:rPr>
        <w:t xml:space="preserve"> </w:t>
      </w:r>
      <w:r w:rsidR="004C7E9B" w:rsidRPr="0050243B">
        <w:rPr>
          <w:sz w:val="24"/>
          <w:szCs w:val="24"/>
        </w:rPr>
        <w:t>informacj</w:t>
      </w:r>
      <w:r w:rsidR="00577BC6" w:rsidRPr="0050243B">
        <w:rPr>
          <w:sz w:val="24"/>
          <w:szCs w:val="24"/>
        </w:rPr>
        <w:t>ę</w:t>
      </w:r>
      <w:r w:rsidR="00035488" w:rsidRPr="0050243B">
        <w:rPr>
          <w:sz w:val="24"/>
          <w:szCs w:val="24"/>
        </w:rPr>
        <w:t xml:space="preserve"> z otwarcia ofert</w:t>
      </w:r>
      <w:r w:rsidR="00577BC6" w:rsidRPr="0050243B">
        <w:rPr>
          <w:sz w:val="24"/>
          <w:szCs w:val="24"/>
        </w:rPr>
        <w:t>.</w:t>
      </w:r>
    </w:p>
    <w:p w14:paraId="6FCEC9BF" w14:textId="4E803F42" w:rsidR="0050243B" w:rsidRPr="0050243B" w:rsidRDefault="0050243B" w:rsidP="00D71EDC">
      <w:pPr>
        <w:spacing w:before="100" w:beforeAutospacing="1"/>
        <w:jc w:val="both"/>
        <w:rPr>
          <w:i/>
          <w:iCs/>
          <w:sz w:val="24"/>
          <w:szCs w:val="24"/>
        </w:rPr>
      </w:pPr>
      <w:r w:rsidRPr="0050243B">
        <w:rPr>
          <w:i/>
          <w:iCs/>
          <w:sz w:val="24"/>
          <w:szCs w:val="24"/>
        </w:rPr>
        <w:t xml:space="preserve">Zamawiający, działając w trybie art. 222 ust. 4 ustawy Prawo Zamówień Publicznych, informuje że kwota jaką zamierza przeznaczyć na sfinansowanie zamówienia wynosi: </w:t>
      </w:r>
      <w:r>
        <w:rPr>
          <w:i/>
          <w:iCs/>
          <w:sz w:val="24"/>
          <w:szCs w:val="24"/>
        </w:rPr>
        <w:br/>
      </w:r>
      <w:r w:rsidRPr="0050243B"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 </w:t>
      </w:r>
      <w:r w:rsidRPr="0050243B">
        <w:rPr>
          <w:i/>
          <w:iCs/>
          <w:sz w:val="24"/>
          <w:szCs w:val="24"/>
        </w:rPr>
        <w:t>200</w:t>
      </w:r>
      <w:r>
        <w:rPr>
          <w:i/>
          <w:iCs/>
          <w:sz w:val="24"/>
          <w:szCs w:val="24"/>
        </w:rPr>
        <w:t xml:space="preserve"> </w:t>
      </w:r>
      <w:r w:rsidRPr="0050243B">
        <w:rPr>
          <w:i/>
          <w:iCs/>
          <w:sz w:val="24"/>
          <w:szCs w:val="24"/>
        </w:rPr>
        <w:t>000,00 zł brutto</w:t>
      </w:r>
    </w:p>
    <w:p w14:paraId="18A09032" w14:textId="77777777" w:rsidR="00A80738" w:rsidRPr="0050243B" w:rsidRDefault="00D665F5" w:rsidP="0050243B">
      <w:pPr>
        <w:spacing w:before="120" w:after="120"/>
        <w:jc w:val="both"/>
        <w:rPr>
          <w:sz w:val="24"/>
          <w:szCs w:val="24"/>
        </w:rPr>
      </w:pPr>
      <w:r w:rsidRPr="0050243B">
        <w:rPr>
          <w:sz w:val="24"/>
          <w:szCs w:val="24"/>
        </w:rPr>
        <w:t>Podczas otwarcia ofert, mającego miejsce</w:t>
      </w:r>
      <w:r w:rsidR="00FF4AB1" w:rsidRPr="0050243B">
        <w:rPr>
          <w:sz w:val="24"/>
          <w:szCs w:val="24"/>
        </w:rPr>
        <w:t xml:space="preserve"> w dniu </w:t>
      </w:r>
      <w:r w:rsidR="0041235E" w:rsidRPr="0050243B">
        <w:rPr>
          <w:sz w:val="24"/>
          <w:szCs w:val="24"/>
        </w:rPr>
        <w:t>17/01/2025</w:t>
      </w:r>
      <w:r w:rsidR="00FF4AB1" w:rsidRPr="0050243B">
        <w:rPr>
          <w:sz w:val="24"/>
          <w:szCs w:val="24"/>
        </w:rPr>
        <w:t xml:space="preserve"> o godz. </w:t>
      </w:r>
      <w:r w:rsidR="0041235E" w:rsidRPr="0050243B">
        <w:rPr>
          <w:sz w:val="24"/>
          <w:szCs w:val="24"/>
        </w:rPr>
        <w:t>10:00</w:t>
      </w:r>
      <w:r w:rsidRPr="0050243B">
        <w:rPr>
          <w:sz w:val="24"/>
          <w:szCs w:val="24"/>
        </w:rPr>
        <w:t>, otwarte zostały oferty następujących wykonawców: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843"/>
        <w:gridCol w:w="1701"/>
        <w:gridCol w:w="1984"/>
      </w:tblGrid>
      <w:tr w:rsidR="0050243B" w:rsidRPr="0050243B" w14:paraId="4DD8C918" w14:textId="1AF0725E" w:rsidTr="0050243B">
        <w:trPr>
          <w:trHeight w:val="777"/>
        </w:trPr>
        <w:tc>
          <w:tcPr>
            <w:tcW w:w="851" w:type="dxa"/>
            <w:shd w:val="clear" w:color="auto" w:fill="F2F2F2"/>
            <w:vAlign w:val="center"/>
          </w:tcPr>
          <w:p w14:paraId="62C88981" w14:textId="77777777" w:rsidR="0050243B" w:rsidRPr="0050243B" w:rsidRDefault="0050243B" w:rsidP="005024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Oferta nr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425014AC" w14:textId="77777777" w:rsidR="0050243B" w:rsidRPr="0050243B" w:rsidRDefault="0050243B" w:rsidP="005024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247C375" w14:textId="77777777" w:rsidR="0050243B" w:rsidRDefault="0050243B" w:rsidP="005024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Cena oferty</w:t>
            </w:r>
          </w:p>
          <w:p w14:paraId="1535D929" w14:textId="4D4CDF8D" w:rsidR="0050243B" w:rsidRPr="0050243B" w:rsidRDefault="0050243B" w:rsidP="0050243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701" w:type="dxa"/>
            <w:shd w:val="clear" w:color="auto" w:fill="F2F2F2"/>
          </w:tcPr>
          <w:p w14:paraId="5D919C25" w14:textId="77777777" w:rsidR="0050243B" w:rsidRDefault="0050243B" w:rsidP="005024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Okres gwarancji</w:t>
            </w:r>
          </w:p>
          <w:p w14:paraId="3F7F1528" w14:textId="10046807" w:rsidR="0050243B" w:rsidRPr="0050243B" w:rsidRDefault="0050243B" w:rsidP="0050243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(K-2)</w:t>
            </w:r>
          </w:p>
        </w:tc>
        <w:tc>
          <w:tcPr>
            <w:tcW w:w="1984" w:type="dxa"/>
            <w:shd w:val="clear" w:color="auto" w:fill="F2F2F2"/>
          </w:tcPr>
          <w:p w14:paraId="778C5977" w14:textId="77777777" w:rsidR="0050243B" w:rsidRDefault="0050243B" w:rsidP="0050243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Skrócenie terminu wykonania zadania</w:t>
            </w:r>
          </w:p>
          <w:p w14:paraId="15604293" w14:textId="13940546" w:rsidR="0050243B" w:rsidRPr="0050243B" w:rsidRDefault="0050243B" w:rsidP="0050243B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(K-3)</w:t>
            </w:r>
          </w:p>
        </w:tc>
      </w:tr>
      <w:tr w:rsidR="0050243B" w:rsidRPr="0050243B" w14:paraId="7D31DFAB" w14:textId="28E6C900" w:rsidTr="00216A9F">
        <w:trPr>
          <w:trHeight w:val="1443"/>
        </w:trPr>
        <w:tc>
          <w:tcPr>
            <w:tcW w:w="851" w:type="dxa"/>
            <w:shd w:val="clear" w:color="auto" w:fill="auto"/>
            <w:vAlign w:val="center"/>
          </w:tcPr>
          <w:p w14:paraId="10A77756" w14:textId="77777777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627D7FE6" w14:textId="77777777" w:rsidR="0050243B" w:rsidRPr="0050243B" w:rsidRDefault="0050243B" w:rsidP="0050243B">
            <w:pPr>
              <w:spacing w:before="80" w:after="40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Spółdzielnia Rzemieślnicza  Zdunów Usług Budowlanych i Produkcji Różnej w Poznaniu</w:t>
            </w:r>
          </w:p>
          <w:p w14:paraId="03A07512" w14:textId="77777777" w:rsidR="0050243B" w:rsidRPr="0050243B" w:rsidRDefault="0050243B" w:rsidP="0050243B">
            <w:pPr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 xml:space="preserve">ul. Słowiańska 53 C </w:t>
            </w:r>
          </w:p>
          <w:p w14:paraId="33D258C9" w14:textId="3DB7F733" w:rsidR="0050243B" w:rsidRPr="0050243B" w:rsidRDefault="0050243B" w:rsidP="0050243B">
            <w:pPr>
              <w:spacing w:after="80"/>
              <w:jc w:val="both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61-664 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7A4ED57" w14:textId="77777777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3 452 803.48 zł</w:t>
            </w:r>
          </w:p>
        </w:tc>
        <w:tc>
          <w:tcPr>
            <w:tcW w:w="1701" w:type="dxa"/>
            <w:vAlign w:val="center"/>
          </w:tcPr>
          <w:p w14:paraId="126C244B" w14:textId="17F5A8C6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lat</w:t>
            </w:r>
          </w:p>
        </w:tc>
        <w:tc>
          <w:tcPr>
            <w:tcW w:w="1984" w:type="dxa"/>
            <w:vAlign w:val="center"/>
          </w:tcPr>
          <w:p w14:paraId="38B9BAB0" w14:textId="00D0B8D3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tygodnie</w:t>
            </w:r>
          </w:p>
        </w:tc>
      </w:tr>
      <w:tr w:rsidR="0050243B" w:rsidRPr="0050243B" w14:paraId="73791301" w14:textId="483BBE2D" w:rsidTr="00216A9F">
        <w:trPr>
          <w:trHeight w:val="1011"/>
        </w:trPr>
        <w:tc>
          <w:tcPr>
            <w:tcW w:w="851" w:type="dxa"/>
            <w:shd w:val="clear" w:color="auto" w:fill="auto"/>
            <w:vAlign w:val="center"/>
          </w:tcPr>
          <w:p w14:paraId="7D5EA4BE" w14:textId="77777777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32E31685" w14:textId="77777777" w:rsidR="0050243B" w:rsidRPr="0050243B" w:rsidRDefault="0050243B" w:rsidP="0050243B">
            <w:pPr>
              <w:spacing w:before="80" w:after="40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Inwest Lim Sp. Z o.o. Sp.K.</w:t>
            </w:r>
          </w:p>
          <w:p w14:paraId="4CE3ABC8" w14:textId="04F34CD0" w:rsidR="0050243B" w:rsidRPr="0050243B" w:rsidRDefault="0050243B" w:rsidP="005024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0243B">
              <w:rPr>
                <w:sz w:val="22"/>
                <w:szCs w:val="22"/>
              </w:rPr>
              <w:t>Bukowska 41</w:t>
            </w:r>
            <w:r>
              <w:rPr>
                <w:sz w:val="22"/>
                <w:szCs w:val="22"/>
              </w:rPr>
              <w:t>b</w:t>
            </w:r>
          </w:p>
          <w:p w14:paraId="5541EBBA" w14:textId="6FEEDBD1" w:rsidR="0050243B" w:rsidRPr="0050243B" w:rsidRDefault="0050243B" w:rsidP="0050243B">
            <w:pPr>
              <w:spacing w:after="80"/>
              <w:jc w:val="both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 xml:space="preserve">62-081 </w:t>
            </w:r>
            <w:r>
              <w:rPr>
                <w:sz w:val="22"/>
                <w:szCs w:val="22"/>
              </w:rPr>
              <w:t>Przeźmierowo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FD10C4" w14:textId="77777777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5 324 054.59 zł</w:t>
            </w:r>
          </w:p>
        </w:tc>
        <w:tc>
          <w:tcPr>
            <w:tcW w:w="1701" w:type="dxa"/>
            <w:vAlign w:val="center"/>
          </w:tcPr>
          <w:p w14:paraId="2CC59E8D" w14:textId="52805C2D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lat </w:t>
            </w:r>
          </w:p>
        </w:tc>
        <w:tc>
          <w:tcPr>
            <w:tcW w:w="1984" w:type="dxa"/>
            <w:vAlign w:val="center"/>
          </w:tcPr>
          <w:p w14:paraId="36FBAA67" w14:textId="624F37FD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tygodnie</w:t>
            </w:r>
          </w:p>
        </w:tc>
      </w:tr>
      <w:tr w:rsidR="0050243B" w:rsidRPr="0050243B" w14:paraId="391D863B" w14:textId="6FC4F407" w:rsidTr="00D71EDC">
        <w:trPr>
          <w:trHeight w:val="1095"/>
        </w:trPr>
        <w:tc>
          <w:tcPr>
            <w:tcW w:w="851" w:type="dxa"/>
            <w:shd w:val="clear" w:color="auto" w:fill="auto"/>
            <w:vAlign w:val="center"/>
          </w:tcPr>
          <w:p w14:paraId="06DB0B79" w14:textId="77777777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1C53C90C" w14:textId="738EA137" w:rsidR="0050243B" w:rsidRPr="0050243B" w:rsidRDefault="0050243B" w:rsidP="0050243B">
            <w:pPr>
              <w:spacing w:before="8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PPHU</w:t>
            </w:r>
            <w:r w:rsidRPr="0050243B">
              <w:rPr>
                <w:sz w:val="22"/>
                <w:szCs w:val="22"/>
              </w:rPr>
              <w:t xml:space="preserve"> TEL-POŻ-SYSTEM "ISKRA" Sp. z o.o.</w:t>
            </w:r>
          </w:p>
          <w:p w14:paraId="55548BA7" w14:textId="5C671DF3" w:rsidR="0050243B" w:rsidRPr="0050243B" w:rsidRDefault="0050243B" w:rsidP="005024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0243B">
              <w:rPr>
                <w:sz w:val="22"/>
                <w:szCs w:val="22"/>
              </w:rPr>
              <w:t xml:space="preserve">Krańcowa 11 </w:t>
            </w:r>
          </w:p>
          <w:p w14:paraId="277E6BA6" w14:textId="77777777" w:rsidR="0050243B" w:rsidRPr="0050243B" w:rsidRDefault="0050243B" w:rsidP="0050243B">
            <w:pPr>
              <w:spacing w:after="80"/>
              <w:jc w:val="both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61-022 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7F47AF3" w14:textId="77777777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3 567 000.00 zł</w:t>
            </w:r>
          </w:p>
        </w:tc>
        <w:tc>
          <w:tcPr>
            <w:tcW w:w="1701" w:type="dxa"/>
            <w:vAlign w:val="center"/>
          </w:tcPr>
          <w:p w14:paraId="6B7C2DE7" w14:textId="0D24B2B5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  <w:tc>
          <w:tcPr>
            <w:tcW w:w="1984" w:type="dxa"/>
            <w:vAlign w:val="center"/>
          </w:tcPr>
          <w:p w14:paraId="71D29CBD" w14:textId="07034614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tygodni </w:t>
            </w:r>
          </w:p>
        </w:tc>
      </w:tr>
      <w:tr w:rsidR="0050243B" w:rsidRPr="0050243B" w14:paraId="4218D04D" w14:textId="37D3E397" w:rsidTr="00216A9F">
        <w:trPr>
          <w:trHeight w:val="998"/>
        </w:trPr>
        <w:tc>
          <w:tcPr>
            <w:tcW w:w="851" w:type="dxa"/>
            <w:shd w:val="clear" w:color="auto" w:fill="auto"/>
            <w:vAlign w:val="center"/>
          </w:tcPr>
          <w:p w14:paraId="3CB369FD" w14:textId="77777777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49F5DF9C" w14:textId="77777777" w:rsidR="0050243B" w:rsidRPr="0050243B" w:rsidRDefault="0050243B" w:rsidP="0050243B">
            <w:pPr>
              <w:spacing w:before="80" w:after="40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Przemysław Panasewicz PAN-BUD</w:t>
            </w:r>
          </w:p>
          <w:p w14:paraId="78902F32" w14:textId="1F6A74F3" w:rsidR="0050243B" w:rsidRPr="0050243B" w:rsidRDefault="0050243B" w:rsidP="005024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50243B">
              <w:rPr>
                <w:sz w:val="22"/>
                <w:szCs w:val="22"/>
              </w:rPr>
              <w:t xml:space="preserve">Poniatowskiego 1 </w:t>
            </w:r>
          </w:p>
          <w:p w14:paraId="4E6F94F6" w14:textId="77777777" w:rsidR="0050243B" w:rsidRPr="0050243B" w:rsidRDefault="0050243B" w:rsidP="0050243B">
            <w:pPr>
              <w:spacing w:after="80"/>
              <w:jc w:val="both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64-130 Rydzyna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9B28EB0" w14:textId="77777777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0243B">
              <w:rPr>
                <w:sz w:val="22"/>
                <w:szCs w:val="22"/>
              </w:rPr>
              <w:t>2 893 262.73 zł</w:t>
            </w:r>
          </w:p>
        </w:tc>
        <w:tc>
          <w:tcPr>
            <w:tcW w:w="1701" w:type="dxa"/>
            <w:vAlign w:val="center"/>
          </w:tcPr>
          <w:p w14:paraId="2FB886F6" w14:textId="6661076C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lat</w:t>
            </w:r>
          </w:p>
        </w:tc>
        <w:tc>
          <w:tcPr>
            <w:tcW w:w="1984" w:type="dxa"/>
            <w:vAlign w:val="center"/>
          </w:tcPr>
          <w:p w14:paraId="56CEE51B" w14:textId="1DD7858E" w:rsidR="0050243B" w:rsidRPr="0050243B" w:rsidRDefault="0050243B" w:rsidP="0050243B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tygodnie</w:t>
            </w:r>
          </w:p>
        </w:tc>
      </w:tr>
    </w:tbl>
    <w:p w14:paraId="44F4E4D2" w14:textId="6D4460CF" w:rsidR="00C236D3" w:rsidRPr="0050243B" w:rsidRDefault="00D71EDC" w:rsidP="0050243B">
      <w:pPr>
        <w:pStyle w:val="Tekstpodstawowy"/>
        <w:spacing w:after="480" w:line="240" w:lineRule="auto"/>
        <w:ind w:left="3119" w:firstLine="425"/>
        <w:jc w:val="center"/>
      </w:pPr>
      <w:r>
        <w:rPr>
          <w:i/>
          <w:szCs w:val="24"/>
        </w:rPr>
        <w:br/>
      </w:r>
      <w:r w:rsidR="00A80738" w:rsidRPr="0050243B">
        <w:rPr>
          <w:i/>
          <w:szCs w:val="24"/>
        </w:rPr>
        <w:t>Zamawiający</w:t>
      </w:r>
    </w:p>
    <w:sectPr w:rsidR="00C236D3" w:rsidRPr="0050243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640BB" w14:textId="77777777" w:rsidR="00FE613E" w:rsidRDefault="00FE613E">
      <w:r>
        <w:separator/>
      </w:r>
    </w:p>
  </w:endnote>
  <w:endnote w:type="continuationSeparator" w:id="0">
    <w:p w14:paraId="41B6D451" w14:textId="77777777" w:rsidR="00FE613E" w:rsidRDefault="00FE6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80E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CB16B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0C60" w14:textId="0E9682AD" w:rsidR="00960CEB" w:rsidRPr="00986737" w:rsidRDefault="0039140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E909BD6" wp14:editId="278AB03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29DB5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167DE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6F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CE29EA" w14:textId="77777777" w:rsidR="009F189D" w:rsidRDefault="009F189D">
    <w:pPr>
      <w:pStyle w:val="Stopka"/>
      <w:tabs>
        <w:tab w:val="clear" w:pos="4536"/>
      </w:tabs>
      <w:jc w:val="center"/>
    </w:pPr>
  </w:p>
  <w:p w14:paraId="3E2AEA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9ABEF" w14:textId="77777777" w:rsidR="00FE613E" w:rsidRDefault="00FE613E">
      <w:r>
        <w:separator/>
      </w:r>
    </w:p>
  </w:footnote>
  <w:footnote w:type="continuationSeparator" w:id="0">
    <w:p w14:paraId="1C220BFB" w14:textId="77777777" w:rsidR="00FE613E" w:rsidRDefault="00FE6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A4DBA" w14:textId="77777777" w:rsidR="0041235E" w:rsidRDefault="004123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B9B6D" w14:textId="77777777" w:rsidR="0041235E" w:rsidRDefault="004123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27AB4" w14:textId="77777777" w:rsidR="0041235E" w:rsidRDefault="004123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13E"/>
    <w:rsid w:val="00007727"/>
    <w:rsid w:val="00017720"/>
    <w:rsid w:val="00035488"/>
    <w:rsid w:val="000C1C6D"/>
    <w:rsid w:val="000D7F25"/>
    <w:rsid w:val="000E00E5"/>
    <w:rsid w:val="001108D5"/>
    <w:rsid w:val="001146A4"/>
    <w:rsid w:val="00173B20"/>
    <w:rsid w:val="001C69FF"/>
    <w:rsid w:val="0023318D"/>
    <w:rsid w:val="00355C9D"/>
    <w:rsid w:val="00391406"/>
    <w:rsid w:val="003B6B36"/>
    <w:rsid w:val="003D72FD"/>
    <w:rsid w:val="003F57CD"/>
    <w:rsid w:val="0041235E"/>
    <w:rsid w:val="00423179"/>
    <w:rsid w:val="00490DC0"/>
    <w:rsid w:val="00493F8C"/>
    <w:rsid w:val="004C7E9B"/>
    <w:rsid w:val="0050243B"/>
    <w:rsid w:val="00577BC6"/>
    <w:rsid w:val="00601802"/>
    <w:rsid w:val="0069085C"/>
    <w:rsid w:val="0083427A"/>
    <w:rsid w:val="00843263"/>
    <w:rsid w:val="00861E75"/>
    <w:rsid w:val="008A26A5"/>
    <w:rsid w:val="008F318B"/>
    <w:rsid w:val="00960CEB"/>
    <w:rsid w:val="00966129"/>
    <w:rsid w:val="009D19BD"/>
    <w:rsid w:val="009F189D"/>
    <w:rsid w:val="00A80738"/>
    <w:rsid w:val="00B76275"/>
    <w:rsid w:val="00C236D3"/>
    <w:rsid w:val="00C659E2"/>
    <w:rsid w:val="00CB0802"/>
    <w:rsid w:val="00CF7835"/>
    <w:rsid w:val="00D665F5"/>
    <w:rsid w:val="00D7128F"/>
    <w:rsid w:val="00D71EDC"/>
    <w:rsid w:val="00EA3476"/>
    <w:rsid w:val="00ED7486"/>
    <w:rsid w:val="00F44906"/>
    <w:rsid w:val="00F95C33"/>
    <w:rsid w:val="00FE613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CDC0C"/>
  <w15:chartTrackingRefBased/>
  <w15:docId w15:val="{C556F87B-8137-48C3-985F-CC6E8E5C6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2025-01-17T09:23:00Z</dcterms:created>
  <dcterms:modified xsi:type="dcterms:W3CDTF">2025-01-17T09:43:00Z</dcterms:modified>
</cp:coreProperties>
</file>