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0E1D96" w:rsidRDefault="004F5372" w:rsidP="00CF7835">
      <w:pPr>
        <w:spacing w:after="600"/>
        <w:jc w:val="right"/>
      </w:pPr>
      <w:r w:rsidRPr="000E1D96">
        <w:t>DRWINIA</w:t>
      </w:r>
      <w:r w:rsidR="00CF7835" w:rsidRPr="000E1D96">
        <w:t xml:space="preserve"> dnia: </w:t>
      </w:r>
      <w:r w:rsidRPr="000E1D96">
        <w:t>2025-01-17</w:t>
      </w:r>
    </w:p>
    <w:p w:rsidR="00CF7835" w:rsidRPr="000E1D96" w:rsidRDefault="004F5372" w:rsidP="00CF7835">
      <w:pPr>
        <w:spacing w:line="360" w:lineRule="auto"/>
        <w:rPr>
          <w:b/>
          <w:bCs/>
        </w:rPr>
      </w:pPr>
      <w:r w:rsidRPr="000E1D96">
        <w:rPr>
          <w:b/>
          <w:bCs/>
        </w:rPr>
        <w:t>GMINA DRWINIA</w:t>
      </w:r>
    </w:p>
    <w:p w:rsidR="00CF7835" w:rsidRPr="000E1D96" w:rsidRDefault="004F5372" w:rsidP="00CF7835">
      <w:pPr>
        <w:spacing w:line="360" w:lineRule="auto"/>
      </w:pPr>
      <w:r w:rsidRPr="000E1D96">
        <w:t>DRWINIA</w:t>
      </w:r>
      <w:r w:rsidR="00CF7835" w:rsidRPr="000E1D96">
        <w:t xml:space="preserve"> </w:t>
      </w:r>
      <w:r w:rsidRPr="000E1D96">
        <w:t>57</w:t>
      </w:r>
    </w:p>
    <w:p w:rsidR="00CF7835" w:rsidRPr="000E1D96" w:rsidRDefault="004F5372" w:rsidP="00CF7835">
      <w:r w:rsidRPr="000E1D96">
        <w:t>32-709</w:t>
      </w:r>
      <w:r w:rsidR="00CF7835" w:rsidRPr="000E1D96">
        <w:t xml:space="preserve"> </w:t>
      </w:r>
      <w:r w:rsidRPr="000E1D96">
        <w:t>DRWINIA</w:t>
      </w:r>
    </w:p>
    <w:p w:rsidR="00CF7835" w:rsidRPr="000E1D96" w:rsidRDefault="00CF7835" w:rsidP="00CF7835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0E1D96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0E1D96" w:rsidRDefault="00CF7835" w:rsidP="00CF783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</w:rPr>
            </w:pPr>
            <w:r w:rsidRPr="000E1D96">
              <w:rPr>
                <w:b/>
                <w:spacing w:val="20"/>
              </w:rPr>
              <w:t>INFORMACJA Z OTWARCIA OFERT</w:t>
            </w:r>
          </w:p>
        </w:tc>
      </w:tr>
    </w:tbl>
    <w:p w:rsidR="00CF7835" w:rsidRPr="000E1D96" w:rsidRDefault="00CF7835" w:rsidP="00CF7835">
      <w:pPr>
        <w:pStyle w:val="Nagwek"/>
        <w:tabs>
          <w:tab w:val="clear" w:pos="4536"/>
        </w:tabs>
        <w:spacing w:after="360"/>
      </w:pPr>
      <w:r w:rsidRPr="000E1D96">
        <w:tab/>
        <w:t xml:space="preserve"> </w:t>
      </w:r>
    </w:p>
    <w:p w:rsidR="00CF7835" w:rsidRPr="000E1D96" w:rsidRDefault="00CF7835" w:rsidP="00CF7835">
      <w:pPr>
        <w:spacing w:after="120" w:line="360" w:lineRule="auto"/>
        <w:jc w:val="both"/>
        <w:rPr>
          <w:rFonts w:eastAsia="Calibri"/>
          <w:lang w:eastAsia="en-US"/>
        </w:rPr>
      </w:pPr>
      <w:r w:rsidRPr="000E1D96">
        <w:rPr>
          <w:rFonts w:eastAsia="Calibri"/>
          <w:lang w:eastAsia="en-US"/>
        </w:rPr>
        <w:t xml:space="preserve">Dotyczy </w:t>
      </w:r>
      <w:r w:rsidRPr="000E1D96">
        <w:t>postępowania o udzielenie zamówienia publicznego</w:t>
      </w:r>
      <w:r w:rsidRPr="000E1D96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0E1D96" w:rsidTr="000C1C6D">
        <w:tc>
          <w:tcPr>
            <w:tcW w:w="2269" w:type="dxa"/>
            <w:shd w:val="clear" w:color="auto" w:fill="auto"/>
          </w:tcPr>
          <w:p w:rsidR="00CF7835" w:rsidRPr="000E1D96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E1D96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0E1D96" w:rsidRDefault="004F5372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E1D96">
              <w:rPr>
                <w:bCs/>
              </w:rPr>
              <w:t>Wzmocnienie i ochrona bioróżnorodności w Dolinie Wisły.</w:t>
            </w:r>
            <w:r w:rsidR="00CF7835" w:rsidRPr="000E1D96">
              <w:rPr>
                <w:bCs/>
              </w:rPr>
              <w:t>.</w:t>
            </w:r>
          </w:p>
        </w:tc>
      </w:tr>
      <w:tr w:rsidR="004F5372" w:rsidRPr="000E1D96" w:rsidTr="00837CBB">
        <w:tc>
          <w:tcPr>
            <w:tcW w:w="2269" w:type="dxa"/>
            <w:shd w:val="clear" w:color="auto" w:fill="auto"/>
          </w:tcPr>
          <w:p w:rsidR="004F5372" w:rsidRPr="000E1D96" w:rsidRDefault="004F5372" w:rsidP="00837C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E1D96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F5372" w:rsidRPr="000E1D96" w:rsidRDefault="004F5372" w:rsidP="00837C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E1D96">
              <w:rPr>
                <w:bCs/>
              </w:rPr>
              <w:t>ZP.271.16.2024</w:t>
            </w:r>
          </w:p>
        </w:tc>
      </w:tr>
    </w:tbl>
    <w:p w:rsidR="00D665F5" w:rsidRPr="000E1D96" w:rsidRDefault="00D665F5" w:rsidP="00CF7835">
      <w:pPr>
        <w:spacing w:before="480" w:line="360" w:lineRule="auto"/>
        <w:jc w:val="both"/>
      </w:pPr>
      <w:r w:rsidRPr="000E1D96">
        <w:t>Zamawiający, działając na podstawie art. 22</w:t>
      </w:r>
      <w:r w:rsidR="00601802" w:rsidRPr="000E1D96">
        <w:t>2</w:t>
      </w:r>
      <w:r w:rsidRPr="000E1D96">
        <w:t xml:space="preserve"> ust. 5 </w:t>
      </w:r>
      <w:r w:rsidRPr="000E1D96">
        <w:rPr>
          <w:bCs/>
        </w:rPr>
        <w:t>ustawy z dnia 11 września 2019r. Prawo zamówień publicznych</w:t>
      </w:r>
      <w:r w:rsidRPr="000E1D96">
        <w:t xml:space="preserve"> </w:t>
      </w:r>
      <w:r w:rsidR="004F5372" w:rsidRPr="000E1D96">
        <w:t>(</w:t>
      </w:r>
      <w:proofErr w:type="spellStart"/>
      <w:r w:rsidR="004F5372" w:rsidRPr="000E1D96">
        <w:t>t.j</w:t>
      </w:r>
      <w:proofErr w:type="spellEnd"/>
      <w:r w:rsidR="004F5372" w:rsidRPr="000E1D96">
        <w:t>. Dz. U. z 2024 poz. 1320)</w:t>
      </w:r>
      <w:r w:rsidR="00490DC0" w:rsidRPr="000E1D96">
        <w:t xml:space="preserve"> </w:t>
      </w:r>
      <w:r w:rsidRPr="000E1D96">
        <w:t>udostępnia</w:t>
      </w:r>
      <w:r w:rsidR="00F95C33" w:rsidRPr="000E1D96">
        <w:t xml:space="preserve"> </w:t>
      </w:r>
      <w:r w:rsidR="004C7E9B" w:rsidRPr="000E1D96">
        <w:t>informacj</w:t>
      </w:r>
      <w:r w:rsidR="00577BC6" w:rsidRPr="000E1D96">
        <w:t>ę</w:t>
      </w:r>
      <w:r w:rsidR="00035488" w:rsidRPr="000E1D96">
        <w:t xml:space="preserve"> z otwarcia ofert</w:t>
      </w:r>
      <w:r w:rsidR="00577BC6" w:rsidRPr="000E1D96">
        <w:t>.</w:t>
      </w:r>
    </w:p>
    <w:p w:rsidR="00A80738" w:rsidRPr="000E1D96" w:rsidRDefault="00D665F5" w:rsidP="00CF7835">
      <w:pPr>
        <w:spacing w:before="120" w:after="120" w:line="360" w:lineRule="auto"/>
        <w:jc w:val="both"/>
      </w:pPr>
      <w:r w:rsidRPr="000E1D96">
        <w:t>Podczas otwarcia ofert, mającego miejsce</w:t>
      </w:r>
      <w:r w:rsidR="00FF4AB1" w:rsidRPr="000E1D96">
        <w:t xml:space="preserve"> w dniu </w:t>
      </w:r>
      <w:r w:rsidR="004F5372" w:rsidRPr="000E1D96">
        <w:t>17/01/2025</w:t>
      </w:r>
      <w:r w:rsidR="00FF4AB1" w:rsidRPr="000E1D96">
        <w:t xml:space="preserve"> o godz. </w:t>
      </w:r>
      <w:r w:rsidR="004F5372" w:rsidRPr="000E1D96">
        <w:t>08:30</w:t>
      </w:r>
      <w:r w:rsidRPr="000E1D96"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387"/>
        <w:gridCol w:w="2409"/>
      </w:tblGrid>
      <w:tr w:rsidR="00D665F5" w:rsidRPr="000E1D96" w:rsidTr="000E1D96">
        <w:tc>
          <w:tcPr>
            <w:tcW w:w="1276" w:type="dxa"/>
            <w:shd w:val="clear" w:color="auto" w:fill="F2F2F2"/>
            <w:vAlign w:val="center"/>
          </w:tcPr>
          <w:p w:rsidR="00D665F5" w:rsidRPr="000E1D96" w:rsidRDefault="00960CEB" w:rsidP="003F57CD">
            <w:pPr>
              <w:spacing w:before="120" w:after="120"/>
              <w:jc w:val="center"/>
            </w:pPr>
            <w:r w:rsidRPr="000E1D96">
              <w:t>O</w:t>
            </w:r>
            <w:r w:rsidR="00D665F5" w:rsidRPr="000E1D96">
              <w:t>fert</w:t>
            </w:r>
            <w:r w:rsidRPr="000E1D96">
              <w:t>a nr</w:t>
            </w:r>
          </w:p>
        </w:tc>
        <w:tc>
          <w:tcPr>
            <w:tcW w:w="5387" w:type="dxa"/>
            <w:shd w:val="clear" w:color="auto" w:fill="F2F2F2"/>
            <w:vAlign w:val="center"/>
          </w:tcPr>
          <w:p w:rsidR="00D665F5" w:rsidRPr="000E1D96" w:rsidRDefault="00D665F5" w:rsidP="003F57CD">
            <w:pPr>
              <w:spacing w:before="120" w:after="120"/>
              <w:jc w:val="center"/>
            </w:pPr>
            <w:r w:rsidRPr="000E1D96">
              <w:t>Nazwa</w:t>
            </w:r>
            <w:r w:rsidR="003F57CD" w:rsidRPr="000E1D96">
              <w:t xml:space="preserve"> </w:t>
            </w:r>
            <w:r w:rsidRPr="000E1D96">
              <w:t>i adres wykonawcy</w:t>
            </w:r>
          </w:p>
        </w:tc>
        <w:tc>
          <w:tcPr>
            <w:tcW w:w="2409" w:type="dxa"/>
            <w:shd w:val="clear" w:color="auto" w:fill="F2F2F2"/>
            <w:vAlign w:val="center"/>
          </w:tcPr>
          <w:p w:rsidR="00D665F5" w:rsidRPr="000E1D96" w:rsidRDefault="00D665F5" w:rsidP="003F57CD">
            <w:pPr>
              <w:spacing w:before="120" w:after="120"/>
              <w:jc w:val="center"/>
            </w:pPr>
            <w:r w:rsidRPr="000E1D96">
              <w:t>Cena oferty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1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r w:rsidRPr="000E1D96">
              <w:t xml:space="preserve">Firma produkcyjno-handlowo-usługowa </w:t>
            </w:r>
            <w:proofErr w:type="spellStart"/>
            <w:r w:rsidRPr="000E1D96">
              <w:t>Zauner</w:t>
            </w:r>
            <w:proofErr w:type="spellEnd"/>
            <w:r w:rsidRPr="000E1D96">
              <w:t xml:space="preserve"> Dawid </w:t>
            </w:r>
            <w:proofErr w:type="spellStart"/>
            <w:r w:rsidRPr="000E1D96">
              <w:t>Cabała</w:t>
            </w:r>
            <w:proofErr w:type="spellEnd"/>
          </w:p>
          <w:p w:rsidR="004F5372" w:rsidRPr="000E1D96" w:rsidRDefault="004F5372" w:rsidP="00837CBB">
            <w:r w:rsidRPr="000E1D96">
              <w:t>KOBYLE</w:t>
            </w:r>
            <w:r w:rsidRPr="000E1D96">
              <w:t xml:space="preserve"> </w:t>
            </w:r>
            <w:r w:rsidRPr="000E1D96">
              <w:t>177</w:t>
            </w:r>
            <w:r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32-720</w:t>
            </w:r>
            <w:r w:rsidRPr="000E1D96">
              <w:t xml:space="preserve"> </w:t>
            </w:r>
            <w:r w:rsidRPr="000E1D96">
              <w:t>NOWY WIŚNICZ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539 642.82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2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proofErr w:type="spellStart"/>
            <w:r w:rsidRPr="000E1D96">
              <w:t>Landsca</w:t>
            </w:r>
            <w:proofErr w:type="spellEnd"/>
            <w:r w:rsidRPr="000E1D96">
              <w:t xml:space="preserve"> sp. z o.o.</w:t>
            </w:r>
          </w:p>
          <w:p w:rsidR="004F5372" w:rsidRPr="000E1D96" w:rsidRDefault="000E1D96" w:rsidP="00837CBB">
            <w:r>
              <w:t xml:space="preserve">Ul. </w:t>
            </w:r>
            <w:r w:rsidR="004F5372" w:rsidRPr="000E1D96">
              <w:t>Mrozowa</w:t>
            </w:r>
            <w:r w:rsidR="004F5372" w:rsidRPr="000E1D96">
              <w:t xml:space="preserve"> </w:t>
            </w:r>
            <w:r w:rsidR="004F5372" w:rsidRPr="000E1D96">
              <w:t>1</w:t>
            </w:r>
            <w:r w:rsidR="004F5372"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31-752</w:t>
            </w:r>
            <w:r w:rsidRPr="000E1D96">
              <w:t xml:space="preserve"> </w:t>
            </w:r>
            <w:r w:rsidRPr="000E1D96">
              <w:t>Kraków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976 248.68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3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r w:rsidRPr="000E1D96">
              <w:t>Firma Handlowo Usługowa KAMBUD Klimek Stanisław</w:t>
            </w:r>
          </w:p>
          <w:p w:rsidR="004F5372" w:rsidRPr="000E1D96" w:rsidRDefault="004F5372" w:rsidP="00837CBB">
            <w:r w:rsidRPr="000E1D96">
              <w:t>Stary Wiśnicz</w:t>
            </w:r>
            <w:r w:rsidRPr="000E1D96">
              <w:t xml:space="preserve"> </w:t>
            </w:r>
            <w:r w:rsidRPr="000E1D96">
              <w:t>435</w:t>
            </w:r>
            <w:r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32-720</w:t>
            </w:r>
            <w:r w:rsidRPr="000E1D96">
              <w:t xml:space="preserve"> </w:t>
            </w:r>
            <w:r w:rsidRPr="000E1D96">
              <w:t>Nowy Wiśnicz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676 500.00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4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r w:rsidRPr="000E1D96">
              <w:t>SAMSON Sp. z o. o.</w:t>
            </w:r>
          </w:p>
          <w:p w:rsidR="004F5372" w:rsidRPr="000E1D96" w:rsidRDefault="000E1D96" w:rsidP="00837CBB">
            <w:r>
              <w:t xml:space="preserve">Ul. </w:t>
            </w:r>
            <w:r w:rsidR="004F5372" w:rsidRPr="000E1D96">
              <w:t>Fabryczna</w:t>
            </w:r>
            <w:r w:rsidR="004F5372" w:rsidRPr="000E1D96">
              <w:t xml:space="preserve"> </w:t>
            </w:r>
            <w:r w:rsidR="004F5372" w:rsidRPr="000E1D96">
              <w:t>9</w:t>
            </w:r>
            <w:r w:rsidR="004F5372"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33-132</w:t>
            </w:r>
            <w:r w:rsidRPr="000E1D96">
              <w:t xml:space="preserve"> </w:t>
            </w:r>
            <w:r w:rsidRPr="000E1D96">
              <w:t>Niedomice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1 230 000.00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5</w:t>
            </w:r>
          </w:p>
        </w:tc>
        <w:tc>
          <w:tcPr>
            <w:tcW w:w="5387" w:type="dxa"/>
            <w:shd w:val="clear" w:color="auto" w:fill="auto"/>
          </w:tcPr>
          <w:p w:rsidR="000E1D96" w:rsidRDefault="004F5372" w:rsidP="00837CBB">
            <w:pPr>
              <w:spacing w:before="80" w:after="40"/>
            </w:pPr>
            <w:r w:rsidRPr="000E1D96">
              <w:t>Konsorcjum</w:t>
            </w:r>
          </w:p>
          <w:p w:rsidR="004F5372" w:rsidRPr="000E1D96" w:rsidRDefault="004F5372" w:rsidP="00837CBB">
            <w:pPr>
              <w:spacing w:before="80" w:after="40"/>
            </w:pPr>
            <w:r w:rsidRPr="000E1D96">
              <w:t xml:space="preserve">lider: DESINN </w:t>
            </w:r>
            <w:r w:rsidR="000E1D96">
              <w:t>Sp. z o.o.</w:t>
            </w:r>
          </w:p>
          <w:p w:rsidR="004F5372" w:rsidRPr="000E1D96" w:rsidRDefault="000E1D96" w:rsidP="00837CBB">
            <w:r>
              <w:t xml:space="preserve">ul. </w:t>
            </w:r>
            <w:r w:rsidR="004F5372" w:rsidRPr="000E1D96">
              <w:t>Czackiego</w:t>
            </w:r>
            <w:r w:rsidR="004F5372" w:rsidRPr="000E1D96">
              <w:t xml:space="preserve"> </w:t>
            </w:r>
            <w:r w:rsidR="004F5372" w:rsidRPr="000E1D96">
              <w:t>8</w:t>
            </w:r>
            <w:r w:rsidR="004F5372" w:rsidRPr="000E1D96">
              <w:t xml:space="preserve"> </w:t>
            </w:r>
          </w:p>
          <w:p w:rsidR="004F5372" w:rsidRDefault="004F5372" w:rsidP="00837CBB">
            <w:pPr>
              <w:spacing w:after="80"/>
              <w:jc w:val="both"/>
            </w:pPr>
            <w:r w:rsidRPr="000E1D96">
              <w:t>32-700</w:t>
            </w:r>
            <w:r w:rsidRPr="000E1D96">
              <w:t xml:space="preserve"> </w:t>
            </w:r>
            <w:r w:rsidRPr="000E1D96">
              <w:t>Bochnia</w:t>
            </w:r>
          </w:p>
          <w:p w:rsidR="000E1D96" w:rsidRDefault="000E1D96" w:rsidP="00837CBB">
            <w:pPr>
              <w:spacing w:after="80"/>
              <w:jc w:val="both"/>
            </w:pPr>
            <w:r>
              <w:t>Partner:</w:t>
            </w:r>
          </w:p>
          <w:p w:rsidR="000E1D96" w:rsidRPr="000E1D96" w:rsidRDefault="000E1D96" w:rsidP="000E1D96">
            <w:pPr>
              <w:spacing w:before="80" w:after="40"/>
            </w:pPr>
            <w:r w:rsidRPr="000E1D96">
              <w:t xml:space="preserve">DESINN </w:t>
            </w:r>
            <w:r>
              <w:t>Marek Gogola</w:t>
            </w:r>
          </w:p>
          <w:p w:rsidR="000E1D96" w:rsidRPr="000E1D96" w:rsidRDefault="000E1D96" w:rsidP="000E1D96">
            <w:r>
              <w:t xml:space="preserve">ul. </w:t>
            </w:r>
            <w:r w:rsidRPr="000E1D96">
              <w:t xml:space="preserve">Czackiego 8 </w:t>
            </w:r>
          </w:p>
          <w:p w:rsidR="000E1D96" w:rsidRDefault="000E1D96" w:rsidP="00837CBB">
            <w:pPr>
              <w:spacing w:after="80"/>
              <w:jc w:val="both"/>
            </w:pPr>
            <w:r w:rsidRPr="000E1D96">
              <w:t>32-700 Bochnia</w:t>
            </w:r>
          </w:p>
          <w:p w:rsidR="000E1D96" w:rsidRPr="000E1D96" w:rsidRDefault="000E1D96" w:rsidP="00837CBB">
            <w:pPr>
              <w:spacing w:after="80"/>
              <w:jc w:val="both"/>
            </w:pP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689 921.12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lastRenderedPageBreak/>
              <w:t>6</w:t>
            </w:r>
          </w:p>
        </w:tc>
        <w:tc>
          <w:tcPr>
            <w:tcW w:w="5387" w:type="dxa"/>
            <w:shd w:val="clear" w:color="auto" w:fill="auto"/>
          </w:tcPr>
          <w:p w:rsidR="000E1D96" w:rsidRDefault="000E1D96" w:rsidP="00837CBB">
            <w:pPr>
              <w:spacing w:before="80" w:after="40"/>
            </w:pPr>
            <w:r>
              <w:t>Konsorcjum</w:t>
            </w:r>
          </w:p>
          <w:p w:rsidR="004F5372" w:rsidRPr="000E1D96" w:rsidRDefault="000E1D96" w:rsidP="00837CBB">
            <w:pPr>
              <w:spacing w:before="80" w:after="40"/>
            </w:pPr>
            <w:r>
              <w:t xml:space="preserve">lider: </w:t>
            </w:r>
            <w:r w:rsidR="004F5372" w:rsidRPr="000E1D96">
              <w:t xml:space="preserve"> Francuz Sp. z</w:t>
            </w:r>
            <w:r>
              <w:t xml:space="preserve"> o.o. </w:t>
            </w:r>
          </w:p>
          <w:p w:rsidR="004F5372" w:rsidRPr="000E1D96" w:rsidRDefault="000E1D96" w:rsidP="00837CBB">
            <w:r>
              <w:t xml:space="preserve">Żębocin </w:t>
            </w:r>
            <w:r w:rsidR="004F5372" w:rsidRPr="000E1D96">
              <w:t xml:space="preserve"> </w:t>
            </w:r>
            <w:r w:rsidR="004F5372" w:rsidRPr="000E1D96">
              <w:t>24b</w:t>
            </w:r>
            <w:r w:rsidR="004F5372" w:rsidRPr="000E1D96">
              <w:t xml:space="preserve"> </w:t>
            </w:r>
          </w:p>
          <w:p w:rsidR="004F5372" w:rsidRDefault="004F5372" w:rsidP="000E1D96">
            <w:pPr>
              <w:spacing w:after="80"/>
              <w:jc w:val="both"/>
            </w:pPr>
            <w:r w:rsidRPr="000E1D96">
              <w:t>32-100</w:t>
            </w:r>
            <w:r w:rsidRPr="000E1D96">
              <w:t xml:space="preserve"> </w:t>
            </w:r>
            <w:r w:rsidR="000E1D96">
              <w:t>Proszowice</w:t>
            </w:r>
          </w:p>
          <w:p w:rsidR="000E1D96" w:rsidRDefault="000E1D96" w:rsidP="000E1D96">
            <w:pPr>
              <w:spacing w:after="80"/>
              <w:jc w:val="both"/>
            </w:pPr>
            <w:r>
              <w:t>Partner:</w:t>
            </w:r>
          </w:p>
          <w:p w:rsidR="000E1D96" w:rsidRDefault="000E1D96" w:rsidP="000E1D96">
            <w:pPr>
              <w:spacing w:after="80"/>
              <w:jc w:val="both"/>
            </w:pPr>
            <w:r>
              <w:t>Firma Francuz Bogdan Francuz</w:t>
            </w:r>
          </w:p>
          <w:p w:rsidR="000E1D96" w:rsidRPr="000E1D96" w:rsidRDefault="000E1D96" w:rsidP="000E1D96">
            <w:r>
              <w:t xml:space="preserve">Żębocin </w:t>
            </w:r>
            <w:r w:rsidRPr="000E1D96">
              <w:t xml:space="preserve"> 24b </w:t>
            </w:r>
          </w:p>
          <w:p w:rsidR="000E1D96" w:rsidRPr="000E1D96" w:rsidRDefault="000E1D96" w:rsidP="000E1D96">
            <w:pPr>
              <w:spacing w:after="80"/>
              <w:jc w:val="both"/>
            </w:pPr>
            <w:r w:rsidRPr="000E1D96">
              <w:t xml:space="preserve">32-100 </w:t>
            </w:r>
            <w:r>
              <w:t>Proszowice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947 904.38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7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r w:rsidRPr="000E1D96">
              <w:t>Firma Usługowa Dudek Mieczysław</w:t>
            </w:r>
          </w:p>
          <w:p w:rsidR="004F5372" w:rsidRPr="000E1D96" w:rsidRDefault="004F5372" w:rsidP="00837CBB">
            <w:r w:rsidRPr="000E1D96">
              <w:t>Królówka</w:t>
            </w:r>
            <w:r w:rsidRPr="000E1D96">
              <w:t xml:space="preserve"> </w:t>
            </w:r>
            <w:r w:rsidRPr="000E1D96">
              <w:t>398</w:t>
            </w:r>
            <w:r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32-722</w:t>
            </w:r>
            <w:r w:rsidRPr="000E1D96">
              <w:t xml:space="preserve"> </w:t>
            </w:r>
            <w:r w:rsidRPr="000E1D96">
              <w:t>Królówka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545 505.76 zł</w:t>
            </w:r>
          </w:p>
        </w:tc>
      </w:tr>
      <w:tr w:rsidR="004F5372" w:rsidRPr="000E1D96" w:rsidTr="000E1D96">
        <w:tc>
          <w:tcPr>
            <w:tcW w:w="1276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8</w:t>
            </w:r>
          </w:p>
        </w:tc>
        <w:tc>
          <w:tcPr>
            <w:tcW w:w="5387" w:type="dxa"/>
            <w:shd w:val="clear" w:color="auto" w:fill="auto"/>
          </w:tcPr>
          <w:p w:rsidR="004F5372" w:rsidRPr="000E1D96" w:rsidRDefault="004F5372" w:rsidP="00837CBB">
            <w:pPr>
              <w:spacing w:before="80" w:after="40"/>
            </w:pPr>
            <w:r w:rsidRPr="000E1D96">
              <w:t>Usługi Przyrodnicze Kamil Orliński</w:t>
            </w:r>
          </w:p>
          <w:p w:rsidR="004F5372" w:rsidRPr="000E1D96" w:rsidRDefault="004F5372" w:rsidP="00837CBB">
            <w:r w:rsidRPr="000E1D96">
              <w:t>Bałków</w:t>
            </w:r>
            <w:r w:rsidRPr="000E1D96">
              <w:t xml:space="preserve"> </w:t>
            </w:r>
            <w:r w:rsidRPr="000E1D96">
              <w:t>39</w:t>
            </w:r>
            <w:r w:rsidRPr="000E1D96">
              <w:t xml:space="preserve"> </w:t>
            </w:r>
          </w:p>
          <w:p w:rsidR="004F5372" w:rsidRPr="000E1D96" w:rsidRDefault="004F5372" w:rsidP="00837CBB">
            <w:pPr>
              <w:spacing w:after="80"/>
              <w:jc w:val="both"/>
            </w:pPr>
            <w:r w:rsidRPr="000E1D96">
              <w:t>29-135</w:t>
            </w:r>
            <w:r w:rsidRPr="000E1D96">
              <w:t xml:space="preserve"> </w:t>
            </w:r>
            <w:r w:rsidRPr="000E1D96">
              <w:t>Bałków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4F5372" w:rsidRPr="000E1D96" w:rsidRDefault="004F5372" w:rsidP="00837CBB">
            <w:pPr>
              <w:spacing w:before="80" w:after="80"/>
              <w:jc w:val="center"/>
            </w:pPr>
            <w:r w:rsidRPr="000E1D96">
              <w:t>450 000.00 zł</w:t>
            </w:r>
          </w:p>
        </w:tc>
      </w:tr>
    </w:tbl>
    <w:p w:rsidR="0069085C" w:rsidRPr="000E1D96" w:rsidRDefault="0069085C" w:rsidP="00A80738">
      <w:pPr>
        <w:spacing w:before="120" w:after="120"/>
        <w:jc w:val="both"/>
      </w:pPr>
    </w:p>
    <w:p w:rsidR="000E1D96" w:rsidRDefault="000E1D96" w:rsidP="00173B20">
      <w:pPr>
        <w:jc w:val="right"/>
        <w:rPr>
          <w:i/>
        </w:rPr>
      </w:pPr>
    </w:p>
    <w:p w:rsidR="00C236D3" w:rsidRPr="000E1D96" w:rsidRDefault="00C236D3" w:rsidP="00173B20">
      <w:pPr>
        <w:jc w:val="right"/>
      </w:pPr>
      <w:bookmarkStart w:id="0" w:name="_GoBack"/>
      <w:bookmarkEnd w:id="0"/>
    </w:p>
    <w:sectPr w:rsidR="00C236D3" w:rsidRPr="000E1D96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A6E" w:rsidRDefault="00AD2A6E">
      <w:r>
        <w:separator/>
      </w:r>
    </w:p>
  </w:endnote>
  <w:endnote w:type="continuationSeparator" w:id="0">
    <w:p w:rsidR="00AD2A6E" w:rsidRDefault="00AD2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E1D9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A6E" w:rsidRDefault="00AD2A6E">
      <w:r>
        <w:separator/>
      </w:r>
    </w:p>
  </w:footnote>
  <w:footnote w:type="continuationSeparator" w:id="0">
    <w:p w:rsidR="00AD2A6E" w:rsidRDefault="00AD2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72" w:rsidRDefault="004F53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72" w:rsidRDefault="004F53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5372" w:rsidRDefault="004F53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A6E"/>
    <w:rsid w:val="00007727"/>
    <w:rsid w:val="00017720"/>
    <w:rsid w:val="00035488"/>
    <w:rsid w:val="000C1C6D"/>
    <w:rsid w:val="000D7F25"/>
    <w:rsid w:val="000E00E5"/>
    <w:rsid w:val="000E1D96"/>
    <w:rsid w:val="001146A4"/>
    <w:rsid w:val="00173B20"/>
    <w:rsid w:val="001B0E1E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5372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AD2A6E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5E812F"/>
  <w15:chartTrackingRefBased/>
  <w15:docId w15:val="{76E19122-2376-4C95-825F-576504C1D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2025-01-17T11:02:00Z</cp:lastPrinted>
  <dcterms:created xsi:type="dcterms:W3CDTF">2025-01-17T11:02:00Z</dcterms:created>
  <dcterms:modified xsi:type="dcterms:W3CDTF">2025-01-17T11:02:00Z</dcterms:modified>
</cp:coreProperties>
</file>