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A507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97DF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7DF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97DF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7DF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97DF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97DF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97DF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97DF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7DF5" w:rsidRPr="007B107C" w:rsidTr="008303F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97DF5" w:rsidRPr="007B107C" w:rsidRDefault="00C97DF5" w:rsidP="008303F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97DF5" w:rsidRPr="007B107C" w:rsidRDefault="00C97DF5" w:rsidP="008303F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7DF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97DF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97DF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97DF5" w:rsidRPr="007B107C" w:rsidRDefault="00C97DF5" w:rsidP="008303F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97DF5" w:rsidRPr="007B107C" w:rsidRDefault="00C97DF5" w:rsidP="008303F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97DF5" w:rsidRPr="007B107C" w:rsidRDefault="00C97DF5" w:rsidP="008303F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97DF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97DF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97DF5" w:rsidRPr="00C97DF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97DF5" w:rsidRPr="00C97DF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DF5" w:rsidRDefault="00C97DF5" w:rsidP="00C97DF5">
      <w:pPr>
        <w:spacing w:after="0" w:line="240" w:lineRule="auto"/>
      </w:pPr>
      <w:r>
        <w:separator/>
      </w:r>
    </w:p>
  </w:endnote>
  <w:endnote w:type="continuationSeparator" w:id="0">
    <w:p w:rsidR="00C97DF5" w:rsidRDefault="00C97DF5" w:rsidP="00C9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DF5" w:rsidRDefault="00C97DF5" w:rsidP="00C97DF5">
      <w:pPr>
        <w:spacing w:after="0" w:line="240" w:lineRule="auto"/>
      </w:pPr>
      <w:r>
        <w:separator/>
      </w:r>
    </w:p>
  </w:footnote>
  <w:footnote w:type="continuationSeparator" w:id="0">
    <w:p w:rsidR="00C97DF5" w:rsidRDefault="00C97DF5" w:rsidP="00C9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DF5" w:rsidRDefault="00C97D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D40"/>
    <w:rsid w:val="002621C4"/>
    <w:rsid w:val="007B107C"/>
    <w:rsid w:val="007C7D43"/>
    <w:rsid w:val="00843802"/>
    <w:rsid w:val="008750B3"/>
    <w:rsid w:val="009A5070"/>
    <w:rsid w:val="009F6D40"/>
    <w:rsid w:val="00C31816"/>
    <w:rsid w:val="00C9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93DEE13-D0E5-4D46-A4DD-23BF749C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7DF5"/>
  </w:style>
  <w:style w:type="paragraph" w:styleId="Stopka">
    <w:name w:val="footer"/>
    <w:basedOn w:val="Normalny"/>
    <w:link w:val="StopkaZnak"/>
    <w:uiPriority w:val="99"/>
    <w:unhideWhenUsed/>
    <w:rsid w:val="00C97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7DF5"/>
  </w:style>
  <w:style w:type="paragraph" w:styleId="Tekstdymka">
    <w:name w:val="Balloon Text"/>
    <w:basedOn w:val="Normalny"/>
    <w:link w:val="TekstdymkaZnak"/>
    <w:uiPriority w:val="99"/>
    <w:semiHidden/>
    <w:unhideWhenUsed/>
    <w:rsid w:val="009A5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0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2025-01-15T06:51:00Z</cp:lastPrinted>
  <dcterms:created xsi:type="dcterms:W3CDTF">2025-01-15T06:51:00Z</dcterms:created>
  <dcterms:modified xsi:type="dcterms:W3CDTF">2025-01-15T06:51:00Z</dcterms:modified>
</cp:coreProperties>
</file>