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3D5DCE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8D1CFB" w:rsidRPr="008D1CFB">
        <w:rPr>
          <w:rFonts w:ascii="Calibri" w:eastAsia="Times New Roman" w:hAnsi="Calibri" w:cs="Calibri"/>
          <w:b/>
          <w:sz w:val="20"/>
          <w:szCs w:val="20"/>
          <w:lang w:eastAsia="pl-PL"/>
        </w:rPr>
        <w:t>CRZP/5/2025/AZP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8D1CFB" w:rsidRPr="008D1CFB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8D1CFB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8D1CFB">
        <w:rPr>
          <w:rFonts w:ascii="Calibri" w:eastAsia="Times New Roman" w:hAnsi="Calibri" w:cs="Times New Roman"/>
          <w:b/>
          <w:sz w:val="24"/>
          <w:szCs w:val="20"/>
          <w:lang w:eastAsia="pl-PL"/>
        </w:rPr>
        <w:t>Remont dokowy statku Horyzont II do przeglądu klasowego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8D1CFB" w:rsidRPr="008D1CFB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8D1CFB" w:rsidRPr="008D1CFB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8D1CFB" w:rsidRPr="008D1CFB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3D5DCE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063" w:rsidRDefault="00F23063" w:rsidP="00B34A16">
      <w:pPr>
        <w:spacing w:after="0" w:line="240" w:lineRule="auto"/>
      </w:pPr>
      <w:r>
        <w:separator/>
      </w:r>
    </w:p>
  </w:endnote>
  <w:endnote w:type="continuationSeparator" w:id="0">
    <w:p w:rsidR="00F23063" w:rsidRDefault="00F23063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FB" w:rsidRDefault="008D1C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FB" w:rsidRDefault="008D1C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063" w:rsidRDefault="00F23063" w:rsidP="00B34A16">
      <w:pPr>
        <w:spacing w:after="0" w:line="240" w:lineRule="auto"/>
      </w:pPr>
      <w:r>
        <w:separator/>
      </w:r>
    </w:p>
  </w:footnote>
  <w:footnote w:type="continuationSeparator" w:id="0">
    <w:p w:rsidR="00F23063" w:rsidRDefault="00F23063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FB" w:rsidRDefault="008D1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8D1CFB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dokowy statku Horyzont II do przeglądu klasowego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3D85B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CFB" w:rsidRDefault="008D1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063"/>
    <w:rsid w:val="000C331A"/>
    <w:rsid w:val="000D451C"/>
    <w:rsid w:val="00302ADF"/>
    <w:rsid w:val="003D5DCE"/>
    <w:rsid w:val="004F1C9E"/>
    <w:rsid w:val="005202DE"/>
    <w:rsid w:val="007872B3"/>
    <w:rsid w:val="008D1CFB"/>
    <w:rsid w:val="00A05DA6"/>
    <w:rsid w:val="00A676FF"/>
    <w:rsid w:val="00B34A16"/>
    <w:rsid w:val="00D24368"/>
    <w:rsid w:val="00F2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51830C"/>
  <w15:chartTrackingRefBased/>
  <w15:docId w15:val="{B131ADD8-5D80-4430-80A1-E83441CF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2025-01-10T13:44:00Z</dcterms:created>
  <dcterms:modified xsi:type="dcterms:W3CDTF">2025-01-10T13:44:00Z</dcterms:modified>
</cp:coreProperties>
</file>