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808BC9" w14:textId="2E347404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82DC6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0CCDDE5A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EB4540">
        <w:rPr>
          <w:sz w:val="24"/>
          <w:szCs w:val="24"/>
        </w:rPr>
        <w:t>99</w:t>
      </w:r>
      <w:r w:rsidR="003573C6" w:rsidRPr="003573C6">
        <w:rPr>
          <w:sz w:val="24"/>
          <w:szCs w:val="24"/>
        </w:rPr>
        <w:t>/202</w:t>
      </w:r>
      <w:r w:rsidR="00CF0663">
        <w:rPr>
          <w:sz w:val="24"/>
          <w:szCs w:val="24"/>
        </w:rPr>
        <w:t>4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42B57127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>WYKAZ OSÓB KTÓRE BĘDĄ UCZESTNICZYĆ</w:t>
      </w:r>
      <w:r w:rsidRPr="007F1EE0">
        <w:rPr>
          <w:b/>
          <w:i/>
          <w:sz w:val="24"/>
          <w:szCs w:val="24"/>
          <w:u w:val="single"/>
        </w:rPr>
        <w:br/>
        <w:t xml:space="preserve">W WYKONANIU ZAMÓWIENIA ZATRUDNIONYCH W MYŚL ART. 95 UST. 1 NA PODSTAWIE UMOWY O PRACĘ, </w:t>
      </w:r>
      <w:r w:rsidRPr="007F1EE0">
        <w:rPr>
          <w:b/>
          <w:i/>
          <w:sz w:val="24"/>
          <w:szCs w:val="24"/>
          <w:u w:val="single"/>
        </w:rPr>
        <w:br/>
      </w:r>
    </w:p>
    <w:p w14:paraId="633199C4" w14:textId="4F02F482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382DC6">
        <w:br/>
      </w:r>
      <w:r w:rsidRPr="00F83B51">
        <w:t>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6F0C177" w14:textId="0759E4D1" w:rsidR="005C0B0B" w:rsidRDefault="00EB4540" w:rsidP="00150D7E">
      <w:pPr>
        <w:jc w:val="both"/>
        <w:rPr>
          <w:sz w:val="24"/>
        </w:rPr>
      </w:pPr>
      <w:r w:rsidRPr="00EB4540">
        <w:rPr>
          <w:b/>
          <w:sz w:val="24"/>
          <w:szCs w:val="24"/>
        </w:rPr>
        <w:t xml:space="preserve">Całodobowa usługa transportu sanitarnego (T) do przewozu pacjentów w pozycji siedzącej lub leżącej (zespół: kierowca  i sanitariusz) oraz transport sanitarny pacjentów </w:t>
      </w:r>
      <w:proofErr w:type="spellStart"/>
      <w:r w:rsidRPr="00EB4540">
        <w:rPr>
          <w:b/>
          <w:sz w:val="24"/>
          <w:szCs w:val="24"/>
        </w:rPr>
        <w:t>bariatrycznych</w:t>
      </w:r>
      <w:proofErr w:type="spellEnd"/>
      <w:r w:rsidRPr="00EB4540">
        <w:rPr>
          <w:b/>
          <w:sz w:val="24"/>
          <w:szCs w:val="24"/>
        </w:rPr>
        <w:t xml:space="preserve"> (pow. 120 kg) na potrzeby Filii 1 i 3 – powtórka</w:t>
      </w: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2693"/>
        <w:gridCol w:w="1843"/>
        <w:gridCol w:w="1843"/>
        <w:gridCol w:w="1675"/>
      </w:tblGrid>
      <w:tr w:rsidR="00F228E7" w:rsidRPr="00BA2BBC" w14:paraId="5C01A541" w14:textId="38693493" w:rsidTr="00D66E48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5A80950E" w:rsidR="00F228E7" w:rsidRPr="00BA2BBC" w:rsidRDefault="00F228E7" w:rsidP="0060654D">
            <w:pPr>
              <w:jc w:val="center"/>
            </w:pPr>
            <w:r w:rsidRPr="00BA2BBC">
              <w:lastRenderedPageBreak/>
              <w:t>Imię i Nazwisko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</w:p>
        </w:tc>
        <w:tc>
          <w:tcPr>
            <w:tcW w:w="1444" w:type="dxa"/>
            <w:vAlign w:val="center"/>
          </w:tcPr>
          <w:p w14:paraId="49BE8AA7" w14:textId="6F900665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 w:rsidR="00D66E48">
              <w:t xml:space="preserve"> (sprawowana funkcja/stanowisko) </w:t>
            </w:r>
            <w:r w:rsidR="00752C54">
              <w:t>–</w:t>
            </w:r>
            <w:r w:rsidR="00D66E48">
              <w:t xml:space="preserve">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275" w:type="dxa"/>
            <w:vAlign w:val="center"/>
          </w:tcPr>
          <w:p w14:paraId="63C53D31" w14:textId="77777777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Uprawnienia</w:t>
            </w:r>
          </w:p>
          <w:p w14:paraId="2DDA0030" w14:textId="0F0EDFBD" w:rsidR="00F228E7" w:rsidRPr="001474C9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u w:val="single"/>
              </w:rPr>
            </w:pPr>
            <w:r w:rsidRPr="00BA2BBC">
              <w:t>(prawo jazdy</w:t>
            </w:r>
            <w:r w:rsidR="00D66E48">
              <w:t xml:space="preserve"> - </w:t>
            </w:r>
            <w:r w:rsidRPr="00BA2BBC">
              <w:t>kat.</w:t>
            </w:r>
            <w:r w:rsidR="00CF0663">
              <w:t xml:space="preserve"> min. kat. B/C</w:t>
            </w:r>
            <w:r w:rsidRPr="00BA2BBC">
              <w:t>)</w:t>
            </w:r>
            <w:r w:rsidR="00D66E48">
              <w:t xml:space="preserve"> – </w:t>
            </w:r>
            <w:r w:rsidR="00D66E48" w:rsidRPr="00CF0663">
              <w:rPr>
                <w:u w:val="single"/>
              </w:rPr>
              <w:t>podać</w:t>
            </w:r>
            <w:r w:rsidR="00D66E48">
              <w:t xml:space="preserve"> kategorię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985" w:type="dxa"/>
            <w:vAlign w:val="center"/>
          </w:tcPr>
          <w:p w14:paraId="1F45EAE9" w14:textId="2CBD0EDB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 xml:space="preserve">Doświadczenie </w:t>
            </w:r>
            <w:r w:rsidR="00752C54">
              <w:br/>
            </w:r>
            <w:r w:rsidR="00D66E48">
              <w:t>w</w:t>
            </w:r>
            <w:r w:rsidRPr="00BA2BBC">
              <w:t xml:space="preserve"> kierowaniu pojazdem</w:t>
            </w:r>
            <w:r w:rsidR="00D66E48">
              <w:t>/staż pracy</w:t>
            </w:r>
            <w:r w:rsidRPr="00BA2BBC">
              <w:t xml:space="preserve"> (w latach) </w:t>
            </w:r>
            <w:r w:rsidR="00D66E48">
              <w:t xml:space="preserve"> - </w:t>
            </w:r>
            <w:r w:rsidR="00D66E48" w:rsidRPr="00CF0663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2693" w:type="dxa"/>
            <w:vAlign w:val="center"/>
          </w:tcPr>
          <w:p w14:paraId="38D8EC41" w14:textId="2683EB72" w:rsidR="00F228E7" w:rsidRPr="00BA2BBC" w:rsidRDefault="00F228E7" w:rsidP="0060654D">
            <w:pPr>
              <w:jc w:val="center"/>
            </w:pPr>
            <w:r w:rsidRPr="00BA2BBC">
              <w:t xml:space="preserve">Orzeczenie lekarskie </w:t>
            </w:r>
            <w:r>
              <w:t xml:space="preserve">stwierdzające brak przeciwskazań do pracy na stanowisku kierowcy </w:t>
            </w:r>
          </w:p>
          <w:p w14:paraId="5851AC55" w14:textId="15AF7D00" w:rsidR="00F228E7" w:rsidRPr="001474C9" w:rsidRDefault="00F228E7" w:rsidP="0060654D">
            <w:pPr>
              <w:jc w:val="center"/>
              <w:rPr>
                <w:u w:val="single"/>
              </w:rPr>
            </w:pPr>
            <w:r w:rsidRPr="00BA2BBC">
              <w:t>(posiada/nie posiada, do dnia)</w:t>
            </w:r>
            <w:r w:rsidR="00CF0663">
              <w:t xml:space="preserve"> – </w:t>
            </w:r>
            <w:r w:rsidR="00CF0663" w:rsidRPr="00CF0663">
              <w:rPr>
                <w:u w:val="single"/>
              </w:rPr>
              <w:t>podać</w:t>
            </w:r>
            <w:r w:rsidR="001474C9">
              <w:t xml:space="preserve"> + </w:t>
            </w:r>
            <w:r w:rsid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843" w:type="dxa"/>
            <w:vAlign w:val="center"/>
          </w:tcPr>
          <w:p w14:paraId="44DFA830" w14:textId="3A73ED2D" w:rsidR="00F228E7" w:rsidRPr="00BA2BBC" w:rsidRDefault="00F228E7" w:rsidP="0060654D">
            <w:pPr>
              <w:jc w:val="center"/>
            </w:pPr>
            <w:r w:rsidRPr="00BA2BBC">
              <w:t>Książeczka zdrowia do celów sanitarno-epidemiologicznych</w:t>
            </w:r>
          </w:p>
          <w:p w14:paraId="504D21DA" w14:textId="6CE5630B" w:rsidR="00F228E7" w:rsidRPr="00BA2BBC" w:rsidRDefault="00F228E7" w:rsidP="0060654D">
            <w:pPr>
              <w:jc w:val="center"/>
            </w:pPr>
            <w:r w:rsidRPr="00BA2BBC">
              <w:t>(posiada/nie posiada, do dnia)</w:t>
            </w:r>
            <w:r w:rsidR="001474C9">
              <w:t xml:space="preserve"> </w:t>
            </w:r>
            <w:r w:rsidR="00752C54">
              <w:t>–</w:t>
            </w:r>
            <w:r w:rsidR="001474C9">
              <w:t xml:space="preserve"> </w:t>
            </w:r>
            <w:r w:rsidR="001474C9" w:rsidRPr="001474C9">
              <w:rPr>
                <w:u w:val="single"/>
              </w:rPr>
              <w:t>podać</w:t>
            </w:r>
            <w:r w:rsidR="00752C54">
              <w:rPr>
                <w:u w:val="single"/>
              </w:rPr>
              <w:t xml:space="preserve"> (dotyczy wszystkich)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A189464" w14:textId="52246807" w:rsidR="00F228E7" w:rsidRPr="00BA2BBC" w:rsidRDefault="00D66E48" w:rsidP="0060654D">
            <w:pPr>
              <w:jc w:val="center"/>
            </w:pPr>
            <w:r>
              <w:t>Zezwolenie na kierowanie pojazdami uprzywilejowanymi</w:t>
            </w:r>
            <w:r w:rsidR="00F228E7">
              <w:t xml:space="preserve"> (posiada/nie posiada, do dnia)</w:t>
            </w:r>
            <w:r w:rsidR="001474C9">
              <w:t xml:space="preserve"> – </w:t>
            </w:r>
            <w:r w:rsidR="001474C9" w:rsidRPr="001474C9">
              <w:rPr>
                <w:u w:val="single"/>
              </w:rPr>
              <w:t>podać</w:t>
            </w:r>
            <w:r w:rsidR="001474C9">
              <w:t xml:space="preserve"> + </w:t>
            </w:r>
            <w:r w:rsidR="001474C9" w:rsidRPr="001474C9">
              <w:rPr>
                <w:u w:val="single"/>
              </w:rPr>
              <w:t>załączyć odpowiednio</w:t>
            </w:r>
            <w:r w:rsidR="00752C54">
              <w:rPr>
                <w:u w:val="single"/>
              </w:rPr>
              <w:t xml:space="preserve"> (dotyczy kierowców)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vAlign w:val="center"/>
          </w:tcPr>
          <w:p w14:paraId="1809620C" w14:textId="63EB6F30" w:rsidR="00F228E7" w:rsidRDefault="00F228E7" w:rsidP="0060654D">
            <w:pPr>
              <w:jc w:val="center"/>
            </w:pPr>
            <w:r w:rsidRPr="00BA2BBC">
              <w:t xml:space="preserve">Informacja </w:t>
            </w:r>
            <w:r w:rsidR="007F1EE0">
              <w:br/>
            </w:r>
            <w:r w:rsidRPr="00BA2BBC">
              <w:t xml:space="preserve">o podstawie </w:t>
            </w:r>
            <w:r w:rsidR="007F1EE0">
              <w:br/>
            </w:r>
            <w:r w:rsidRPr="00BA2BBC">
              <w:t>do dysponowania tymi osobami</w:t>
            </w:r>
          </w:p>
          <w:p w14:paraId="0B2FC4BC" w14:textId="667431B0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</w:p>
          <w:p w14:paraId="429B1C9E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3A5AC55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15D12CB9" w14:textId="77777777" w:rsidR="00D66E48" w:rsidRPr="00D66E48" w:rsidRDefault="00D66E48" w:rsidP="00D66E48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12CD42" w14:textId="1694EBF2" w:rsidR="00D66E48" w:rsidRPr="00BA2BBC" w:rsidRDefault="00D66E48" w:rsidP="00D66E48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>
              <w:rPr>
                <w:sz w:val="18"/>
                <w:szCs w:val="18"/>
              </w:rPr>
              <w:t>4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F228E7" w14:paraId="08C8DB8D" w14:textId="1FD2BBA5" w:rsidTr="00D66E48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1A86FB6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767F0F7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79941D4D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235108D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727577EA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580D7502" w14:textId="75574EBF" w:rsidTr="00D66E48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322E9BF1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121323C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3190FECA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28B60C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3174F0DF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05258968" w14:textId="2FBA0AAB" w:rsidTr="00D66E48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4CEB1B4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7282F1C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2482177E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CBF93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0F380C61" w14:textId="77777777" w:rsidR="00F228E7" w:rsidRPr="00F83B51" w:rsidRDefault="00F228E7">
            <w:pPr>
              <w:spacing w:before="120" w:line="360" w:lineRule="auto"/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6E4AF642" w14:textId="14108589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  <w:u w:val="single"/>
        </w:rPr>
      </w:pPr>
      <w:r w:rsidRPr="00B81E8E">
        <w:rPr>
          <w:bCs/>
          <w:sz w:val="22"/>
          <w:szCs w:val="22"/>
          <w:u w:val="single"/>
        </w:rPr>
        <w:t>Dla osób wymienionych w wykazie należy dołączyć:</w:t>
      </w:r>
    </w:p>
    <w:p w14:paraId="4CD6348B" w14:textId="30AC1785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>
        <w:rPr>
          <w:bCs/>
          <w:sz w:val="22"/>
          <w:szCs w:val="22"/>
        </w:rPr>
        <w:t xml:space="preserve">Zezwolenie na </w:t>
      </w:r>
      <w:r w:rsidRPr="00AE3710">
        <w:rPr>
          <w:bCs/>
          <w:sz w:val="22"/>
          <w:szCs w:val="22"/>
        </w:rPr>
        <w:t>kierowani</w:t>
      </w:r>
      <w:r w:rsidR="00752C54">
        <w:rPr>
          <w:bCs/>
          <w:sz w:val="22"/>
          <w:szCs w:val="22"/>
        </w:rPr>
        <w:t>e</w:t>
      </w:r>
      <w:r w:rsidRPr="00AE3710">
        <w:rPr>
          <w:bCs/>
          <w:sz w:val="22"/>
          <w:szCs w:val="22"/>
        </w:rPr>
        <w:t xml:space="preserve"> pojazdami uprzywilejowanymi</w:t>
      </w:r>
      <w:r w:rsidRPr="00B81E8E">
        <w:rPr>
          <w:bCs/>
          <w:sz w:val="22"/>
          <w:szCs w:val="22"/>
        </w:rPr>
        <w:t xml:space="preserve">, </w:t>
      </w:r>
    </w:p>
    <w:p w14:paraId="50AA87FF" w14:textId="415B6BA4" w:rsidR="00B81E8E" w:rsidRPr="00AE3710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bookmarkStart w:id="0" w:name="_Hlk151535255"/>
      <w:r w:rsidRPr="00B81E8E">
        <w:rPr>
          <w:bCs/>
          <w:sz w:val="22"/>
          <w:szCs w:val="22"/>
        </w:rPr>
        <w:t xml:space="preserve">• odpowiednio: </w:t>
      </w:r>
      <w:bookmarkEnd w:id="0"/>
      <w:r w:rsidRPr="00AE3710">
        <w:rPr>
          <w:bCs/>
          <w:sz w:val="22"/>
          <w:szCs w:val="22"/>
        </w:rPr>
        <w:t>Orzeczenie lekarskie określające zdolność do prowadzenia pojazdów przez kierowców</w:t>
      </w:r>
      <w:r w:rsidRPr="00B81E8E">
        <w:rPr>
          <w:bCs/>
          <w:sz w:val="22"/>
          <w:szCs w:val="22"/>
        </w:rPr>
        <w:t>,</w:t>
      </w:r>
    </w:p>
    <w:p w14:paraId="32F2F4F9" w14:textId="19F3D9BF" w:rsidR="00752C54" w:rsidRPr="00752C54" w:rsidRDefault="00B81E8E" w:rsidP="00752C54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="00752C54" w:rsidRPr="00752C54">
        <w:rPr>
          <w:bCs/>
          <w:sz w:val="22"/>
          <w:szCs w:val="22"/>
        </w:rPr>
        <w:t>Dokument potwierdzając</w:t>
      </w:r>
      <w:r w:rsidR="00752C54">
        <w:rPr>
          <w:bCs/>
          <w:sz w:val="22"/>
          <w:szCs w:val="22"/>
        </w:rPr>
        <w:t>y</w:t>
      </w:r>
      <w:r w:rsidR="00752C54" w:rsidRPr="00752C54">
        <w:rPr>
          <w:bCs/>
          <w:sz w:val="22"/>
          <w:szCs w:val="22"/>
        </w:rPr>
        <w:t xml:space="preserve"> posiadaną kategorię prawa jazdy (kat. B/C)</w:t>
      </w:r>
    </w:p>
    <w:p w14:paraId="0C151202" w14:textId="0566B186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……………….dnia ……………….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474C9"/>
    <w:rsid w:val="00150D7E"/>
    <w:rsid w:val="00167DCC"/>
    <w:rsid w:val="002402DB"/>
    <w:rsid w:val="00266ECB"/>
    <w:rsid w:val="003573C6"/>
    <w:rsid w:val="00382DC6"/>
    <w:rsid w:val="00395962"/>
    <w:rsid w:val="0040563E"/>
    <w:rsid w:val="004E070D"/>
    <w:rsid w:val="005216A8"/>
    <w:rsid w:val="005C0B0B"/>
    <w:rsid w:val="0060654D"/>
    <w:rsid w:val="007064BA"/>
    <w:rsid w:val="00752037"/>
    <w:rsid w:val="00752C54"/>
    <w:rsid w:val="00762843"/>
    <w:rsid w:val="00771188"/>
    <w:rsid w:val="00790A54"/>
    <w:rsid w:val="007F1EE0"/>
    <w:rsid w:val="00821C80"/>
    <w:rsid w:val="008F0CE7"/>
    <w:rsid w:val="009259AB"/>
    <w:rsid w:val="00936CFB"/>
    <w:rsid w:val="00980415"/>
    <w:rsid w:val="009C1F8F"/>
    <w:rsid w:val="009C437A"/>
    <w:rsid w:val="00A622D0"/>
    <w:rsid w:val="00AA594F"/>
    <w:rsid w:val="00AE3710"/>
    <w:rsid w:val="00B11EA3"/>
    <w:rsid w:val="00B41A5F"/>
    <w:rsid w:val="00B551AF"/>
    <w:rsid w:val="00B81E8E"/>
    <w:rsid w:val="00BA2BBC"/>
    <w:rsid w:val="00CF0663"/>
    <w:rsid w:val="00D52F5E"/>
    <w:rsid w:val="00D66E48"/>
    <w:rsid w:val="00D90B92"/>
    <w:rsid w:val="00E819CF"/>
    <w:rsid w:val="00EB4540"/>
    <w:rsid w:val="00F228E7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2</Pages>
  <Words>301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Watral-Duńska</cp:lastModifiedBy>
  <cp:revision>16</cp:revision>
  <cp:lastPrinted>2023-11-22T07:49:00Z</cp:lastPrinted>
  <dcterms:created xsi:type="dcterms:W3CDTF">2022-07-29T05:48:00Z</dcterms:created>
  <dcterms:modified xsi:type="dcterms:W3CDTF">2024-12-18T12:06:00Z</dcterms:modified>
</cp:coreProperties>
</file>