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188C3D" w14:textId="2495509D" w:rsidR="004F0DC7" w:rsidRDefault="00502F41" w:rsidP="00AA2BEC">
      <w:pPr>
        <w:spacing w:line="276" w:lineRule="auto"/>
        <w:jc w:val="center"/>
        <w:rPr>
          <w:b/>
        </w:rPr>
      </w:pPr>
      <w:r w:rsidRPr="00502F41">
        <w:rPr>
          <w:b/>
        </w:rPr>
        <w:t>Całodobowa usługa transportu sanitarnego (T) do przewozu pacjentów w pozycji siedzącej lub leżącej (zespół: kierowca  i sanitariusz) oraz transport sanitarny pacjentów bariatrycznych (pow. 120 kg) na potrzeby Filii 1 i 3 – powtórka</w:t>
      </w:r>
    </w:p>
    <w:p w14:paraId="02A93649" w14:textId="77777777" w:rsidR="00502F41" w:rsidRPr="003E3810" w:rsidRDefault="00502F41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5BA40A9A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 xml:space="preserve">Numer telefonu umożliwiający przyjmowanie zleceń przez całą dobę – zgodnie z &amp; 4 ust. </w:t>
            </w:r>
            <w:r w:rsidR="00461A39">
              <w:rPr>
                <w:rFonts w:eastAsia="Calibri"/>
                <w:sz w:val="22"/>
                <w:szCs w:val="22"/>
              </w:rPr>
              <w:t>4</w:t>
            </w:r>
            <w:r>
              <w:rPr>
                <w:rFonts w:eastAsia="Calibri"/>
                <w:sz w:val="22"/>
                <w:szCs w:val="22"/>
              </w:rPr>
              <w:t xml:space="preserve">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41051043" w14:textId="53805777" w:rsidR="00CF237D" w:rsidRPr="00CF237D" w:rsidRDefault="00CF237D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1 - Całodobowa usługa transportu sanitarnego (T) do przewozu pacjentów w pozycji siedzącej lub leżącej (zespół: kierowca  i sanitariusz) oraz pacjentów bariatrycznych (pow. 120 kg) </w:t>
      </w:r>
      <w:r w:rsidR="0055777C">
        <w:rPr>
          <w:bCs/>
          <w:sz w:val="22"/>
          <w:u w:val="single"/>
        </w:rPr>
        <w:br/>
      </w:r>
      <w:r w:rsidRPr="00CF237D">
        <w:rPr>
          <w:bCs/>
          <w:sz w:val="22"/>
          <w:u w:val="single"/>
        </w:rPr>
        <w:t>na potrzeby Filii 1 i 3</w:t>
      </w:r>
    </w:p>
    <w:p w14:paraId="70AD3D7E" w14:textId="453EF1B5" w:rsidR="00E401EB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bookmarkStart w:id="5" w:name="_Hlk151466084"/>
      <w:r w:rsidR="00E401EB"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 w:rsidR="00E401EB">
        <w:rPr>
          <w:bCs/>
          <w:sz w:val="22"/>
        </w:rPr>
        <w:t>…… zł</w:t>
      </w:r>
    </w:p>
    <w:p w14:paraId="28743C05" w14:textId="7D091C18" w:rsidR="00567CC9" w:rsidRDefault="00AC2D4F" w:rsidP="00862BEF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411CF8FE" w14:textId="2EA9E871" w:rsidR="00E401EB" w:rsidRPr="00E401EB" w:rsidRDefault="00862BEF" w:rsidP="00862BEF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="00E401EB"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="00E401EB" w:rsidRPr="00E401EB">
        <w:rPr>
          <w:b/>
          <w:sz w:val="22"/>
        </w:rPr>
        <w:t>za wykonanie całości przedmiotu zamówienia wynosi: …………</w:t>
      </w:r>
      <w:r w:rsidR="00CF237D">
        <w:rPr>
          <w:b/>
          <w:sz w:val="22"/>
        </w:rPr>
        <w:t>……</w:t>
      </w:r>
      <w:r w:rsidR="00E401EB" w:rsidRPr="00E401EB">
        <w:rPr>
          <w:b/>
          <w:sz w:val="22"/>
        </w:rPr>
        <w:t>….. zł</w:t>
      </w:r>
    </w:p>
    <w:p w14:paraId="6B0E6CDE" w14:textId="42F8E940" w:rsidR="00A14961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 w:rsidR="00E401EB">
        <w:rPr>
          <w:bCs/>
          <w:sz w:val="22"/>
        </w:rPr>
        <w:t>…………………………</w:t>
      </w:r>
      <w:r w:rsidR="00CF237D">
        <w:rPr>
          <w:bCs/>
          <w:sz w:val="22"/>
        </w:rPr>
        <w:t>…</w:t>
      </w:r>
      <w:r w:rsidR="00E401EB">
        <w:rPr>
          <w:bCs/>
          <w:sz w:val="22"/>
        </w:rPr>
        <w:t>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65D43862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5D7D1A">
        <w:rPr>
          <w:sz w:val="22"/>
          <w:szCs w:val="22"/>
        </w:rPr>
        <w:t xml:space="preserve"> </w:t>
      </w:r>
      <w:r w:rsidR="009306A6" w:rsidRPr="00CF237D">
        <w:rPr>
          <w:b/>
          <w:bCs/>
          <w:sz w:val="22"/>
          <w:szCs w:val="22"/>
        </w:rPr>
        <w:t xml:space="preserve">stawka za </w:t>
      </w:r>
      <w:r w:rsidRPr="00CF237D">
        <w:rPr>
          <w:b/>
          <w:bCs/>
          <w:sz w:val="22"/>
          <w:szCs w:val="22"/>
        </w:rPr>
        <w:t xml:space="preserve">1 </w:t>
      </w:r>
      <w:r w:rsidR="009306A6" w:rsidRPr="00CF237D">
        <w:rPr>
          <w:b/>
          <w:bCs/>
          <w:sz w:val="22"/>
          <w:szCs w:val="22"/>
        </w:rPr>
        <w:t>km</w:t>
      </w:r>
      <w:r w:rsidRPr="00CF237D">
        <w:rPr>
          <w:b/>
          <w:bCs/>
          <w:sz w:val="22"/>
          <w:szCs w:val="22"/>
        </w:rPr>
        <w:t xml:space="preserve">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50F223DD" w14:textId="5278E404" w:rsidR="00862BEF" w:rsidRPr="00B659B1" w:rsidRDefault="00862BEF" w:rsidP="00862BEF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</w:t>
      </w:r>
      <w:r w:rsidR="008C519C" w:rsidRPr="00B659B1">
        <w:t>1-2</w:t>
      </w:r>
      <w:r w:rsidR="009E22AD" w:rsidRPr="00B659B1">
        <w:t xml:space="preserve"> pojazdy</w:t>
      </w:r>
      <w:r w:rsidR="008C519C" w:rsidRPr="00B659B1">
        <w:t xml:space="preserve"> - </w:t>
      </w:r>
      <w:r w:rsidR="008C519C" w:rsidRPr="00B659B1">
        <w:rPr>
          <w:u w:val="single"/>
        </w:rPr>
        <w:t>podać dokładnie ile</w:t>
      </w:r>
      <w:r w:rsidR="009E22AD" w:rsidRPr="00B659B1">
        <w:t xml:space="preserve">, </w:t>
      </w:r>
      <w:r w:rsidR="008C519C" w:rsidRPr="00B659B1">
        <w:t>3</w:t>
      </w:r>
      <w:r w:rsidR="009E22AD" w:rsidRPr="00B659B1">
        <w:t xml:space="preserve"> pojazdy, </w:t>
      </w:r>
      <w:r w:rsidR="008C519C" w:rsidRPr="00B659B1">
        <w:t>4</w:t>
      </w:r>
      <w:r w:rsidR="009E22AD" w:rsidRPr="00B659B1">
        <w:t xml:space="preserve"> pojazd</w:t>
      </w:r>
      <w:r w:rsidR="00502F41">
        <w:t>y</w:t>
      </w:r>
      <w:r w:rsidR="009E22AD" w:rsidRPr="00B659B1">
        <w:t xml:space="preserve">, </w:t>
      </w:r>
      <w:r w:rsidR="008C519C" w:rsidRPr="00B659B1">
        <w:t>5</w:t>
      </w:r>
      <w:r w:rsidR="009E22AD" w:rsidRPr="00B659B1">
        <w:t xml:space="preserve"> pojazdów </w:t>
      </w:r>
      <w:r w:rsidR="00502F41">
        <w:br/>
      </w:r>
      <w:r w:rsidR="009E22AD"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3E7C3663" w14:textId="4AB25F96" w:rsidR="004F0DC7" w:rsidRPr="00825A27" w:rsidRDefault="00862BEF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</w:t>
      </w:r>
      <w:r w:rsidR="00CF237D">
        <w:rPr>
          <w:sz w:val="22"/>
          <w:szCs w:val="22"/>
        </w:rPr>
        <w:t>:</w:t>
      </w:r>
      <w:r w:rsidR="004F0DC7" w:rsidRPr="00825A27">
        <w:rPr>
          <w:sz w:val="22"/>
          <w:szCs w:val="22"/>
        </w:rPr>
        <w:t xml:space="preserve"> 12 miesięcy od daty zawarcia umowy.</w:t>
      </w:r>
    </w:p>
    <w:p w14:paraId="0FFCD447" w14:textId="3809DF59" w:rsidR="00E401EB" w:rsidRDefault="00862BEF" w:rsidP="00862BEF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bookmarkEnd w:id="5"/>
    <w:p w14:paraId="62BB3F6A" w14:textId="77777777" w:rsidR="00E166D0" w:rsidRDefault="00E166D0" w:rsidP="00CF237D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3C6EE7F" w14:textId="77777777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6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Pzp.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Pzp</w:t>
      </w:r>
    </w:p>
    <w:p w14:paraId="578ACC1E" w14:textId="5A79A247" w:rsidR="00FB3DCE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0A04FE25" w14:textId="1FD0AFAA" w:rsidR="00EB31D2" w:rsidRPr="009F3705" w:rsidRDefault="00EB31D2" w:rsidP="00EB31D2">
      <w:pPr>
        <w:numPr>
          <w:ilvl w:val="0"/>
          <w:numId w:val="3"/>
        </w:numPr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9F3705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6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7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7EB3576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02F41">
      <w:rPr>
        <w:sz w:val="20"/>
        <w:szCs w:val="20"/>
      </w:rPr>
      <w:t>99</w:t>
    </w:r>
    <w:r w:rsidR="001D2B20">
      <w:rPr>
        <w:sz w:val="20"/>
        <w:szCs w:val="20"/>
      </w:rPr>
      <w:t>/202</w:t>
    </w:r>
    <w:r w:rsidR="00506CA7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202C2"/>
    <w:rsid w:val="00020665"/>
    <w:rsid w:val="00063162"/>
    <w:rsid w:val="00075B9B"/>
    <w:rsid w:val="00085C92"/>
    <w:rsid w:val="000935FA"/>
    <w:rsid w:val="000E0096"/>
    <w:rsid w:val="000F3465"/>
    <w:rsid w:val="001028C4"/>
    <w:rsid w:val="001063D3"/>
    <w:rsid w:val="001202D6"/>
    <w:rsid w:val="00132B4E"/>
    <w:rsid w:val="00173016"/>
    <w:rsid w:val="00177EB4"/>
    <w:rsid w:val="001C7D84"/>
    <w:rsid w:val="001D2B20"/>
    <w:rsid w:val="002214DB"/>
    <w:rsid w:val="00266ECB"/>
    <w:rsid w:val="00267D1F"/>
    <w:rsid w:val="002B3F5F"/>
    <w:rsid w:val="002E612D"/>
    <w:rsid w:val="002F35BD"/>
    <w:rsid w:val="0036233D"/>
    <w:rsid w:val="003A71B8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61A39"/>
    <w:rsid w:val="004868D2"/>
    <w:rsid w:val="00486D45"/>
    <w:rsid w:val="004D017E"/>
    <w:rsid w:val="004D5A42"/>
    <w:rsid w:val="004F0DC7"/>
    <w:rsid w:val="00502F41"/>
    <w:rsid w:val="00506CA7"/>
    <w:rsid w:val="00525EFF"/>
    <w:rsid w:val="0055777C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07B53"/>
    <w:rsid w:val="00630ED4"/>
    <w:rsid w:val="006435BF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8C519C"/>
    <w:rsid w:val="00924E28"/>
    <w:rsid w:val="009306A6"/>
    <w:rsid w:val="009312B4"/>
    <w:rsid w:val="009577A7"/>
    <w:rsid w:val="0097776D"/>
    <w:rsid w:val="00983D1D"/>
    <w:rsid w:val="00994AC9"/>
    <w:rsid w:val="009D75A8"/>
    <w:rsid w:val="009E22AD"/>
    <w:rsid w:val="009E4C67"/>
    <w:rsid w:val="00A14961"/>
    <w:rsid w:val="00A17239"/>
    <w:rsid w:val="00A50E18"/>
    <w:rsid w:val="00A90DB5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50389"/>
    <w:rsid w:val="00B6407A"/>
    <w:rsid w:val="00B659B1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3</Pages>
  <Words>815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31</cp:revision>
  <dcterms:created xsi:type="dcterms:W3CDTF">2022-06-20T09:42:00Z</dcterms:created>
  <dcterms:modified xsi:type="dcterms:W3CDTF">2025-01-10T10:48:00Z</dcterms:modified>
</cp:coreProperties>
</file>