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5CE45D0" w14:textId="77777777" w:rsidR="00192E1E" w:rsidRDefault="00281DC6" w:rsidP="00192E1E">
      <w:pPr>
        <w:spacing w:before="600"/>
        <w:jc w:val="center"/>
        <w:rPr>
          <w:b/>
          <w:sz w:val="28"/>
          <w:szCs w:val="28"/>
        </w:rPr>
      </w:pPr>
      <w:r w:rsidRPr="0055775D">
        <w:t>”</w:t>
      </w:r>
      <w:r w:rsidR="009C2D96" w:rsidRPr="0055775D">
        <w:t xml:space="preserve"> </w:t>
      </w:r>
      <w:r w:rsidR="00192E1E">
        <w:rPr>
          <w:b/>
          <w:sz w:val="28"/>
          <w:szCs w:val="28"/>
        </w:rPr>
        <w:t>Dostosowanie łazienek do przepisów Sanepidu na Oddziałach Szpitalnych  w Filii nr 1 w ramach zadania "Realizacja prac remontowych na obiektach Fili nr 1 i 2  Szpitala Wojewódzkiego w Poznaniu wynikające z zaleceń pokontrolnych sanepidu"</w:t>
      </w:r>
    </w:p>
    <w:p w14:paraId="72D3A787" w14:textId="3A8447F9" w:rsidR="00281DC6" w:rsidRPr="0055775D" w:rsidRDefault="00281DC6" w:rsidP="00192E1E">
      <w:pPr>
        <w:spacing w:line="276" w:lineRule="auto"/>
        <w:jc w:val="center"/>
        <w:rPr>
          <w:b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</w:t>
      </w:r>
      <w:r w:rsidR="001F5C81" w:rsidRPr="00432505">
        <w:rPr>
          <w:u w:val="single"/>
        </w:rPr>
        <w:t>uwzględniającą dojazd do Zamawiającego</w:t>
      </w:r>
      <w:r w:rsidR="001F5C81" w:rsidRPr="00432505">
        <w:t xml:space="preserve"> </w:t>
      </w:r>
      <w:r w:rsidRPr="00432505">
        <w:t>na wykonanie przedmiotu zamówienia zgodnie ze Specyfikacją Warunków Zamówienia</w:t>
      </w:r>
      <w:r w:rsidR="00A641B1" w:rsidRPr="00432505">
        <w:t xml:space="preserve">, Opisem Przedmiotu Zamówienia, Kosztorysem ,,ślepym”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lastRenderedPageBreak/>
        <w:t>Wartość netto za wykonanie całości przedmiotu zamówienia wynosi: ………..…………… zł</w:t>
      </w:r>
    </w:p>
    <w:p w14:paraId="67C485EC" w14:textId="014398B4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 xml:space="preserve">podatek VAT ……………….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6D383E51" w:rsidR="00591410" w:rsidRDefault="00F8456D" w:rsidP="00F8456D">
      <w:r w:rsidRPr="00F8456D">
        <w:t xml:space="preserve">Wyliczona zgodnie z </w:t>
      </w:r>
      <w:r>
        <w:t>kosztorysem ślepym</w:t>
      </w:r>
    </w:p>
    <w:p w14:paraId="24FCE0B1" w14:textId="77777777" w:rsidR="00F8456D" w:rsidRDefault="00F8456D" w:rsidP="00925288">
      <w:pPr>
        <w:jc w:val="both"/>
      </w:pPr>
      <w:bookmarkStart w:id="4" w:name="_Hlk51753816"/>
      <w:bookmarkStart w:id="5" w:name="_Hlk50105795"/>
      <w:bookmarkEnd w:id="3"/>
    </w:p>
    <w:p w14:paraId="3EADDF25" w14:textId="24A33A36" w:rsidR="00925288" w:rsidRDefault="00A641B1" w:rsidP="00925288">
      <w:pPr>
        <w:jc w:val="both"/>
      </w:pPr>
      <w:r>
        <w:t>Termin realizacji umowy</w:t>
      </w:r>
      <w:r w:rsidR="00925288" w:rsidRPr="00CA2EB7">
        <w:t xml:space="preserve">: </w:t>
      </w:r>
      <w:r w:rsidR="00544C8D">
        <w:t>8</w:t>
      </w:r>
      <w:r w:rsidR="00192E1E">
        <w:t xml:space="preserve"> miesięcy od daty podpisania harmonogramu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46ED518" w14:textId="77777777" w:rsidR="00A06A2D" w:rsidRDefault="00A06A2D" w:rsidP="00A06A2D">
      <w:pPr>
        <w:jc w:val="both"/>
        <w:rPr>
          <w:b/>
        </w:rPr>
      </w:pPr>
    </w:p>
    <w:p w14:paraId="6B23BBE7" w14:textId="7402F766" w:rsidR="00A06A2D" w:rsidRPr="00A06A2D" w:rsidRDefault="00A06A2D" w:rsidP="00A06A2D">
      <w:pPr>
        <w:jc w:val="both"/>
      </w:pPr>
      <w:r w:rsidRPr="00A06A2D">
        <w:rPr>
          <w:b/>
        </w:rPr>
        <w:t>Okres gwarancji (K-</w:t>
      </w:r>
      <w:r>
        <w:rPr>
          <w:b/>
        </w:rPr>
        <w:t>2</w:t>
      </w:r>
      <w:r w:rsidRPr="00A06A2D">
        <w:rPr>
          <w:b/>
        </w:rPr>
        <w:t xml:space="preserve">): </w:t>
      </w:r>
      <w:r w:rsidRPr="00A06A2D">
        <w:t>…………………… miesięcy</w:t>
      </w:r>
      <w:r>
        <w:t xml:space="preserve"> </w:t>
      </w:r>
      <w:r w:rsidRPr="00A06A2D">
        <w:t>od daty podpisania protokołu odbioru</w:t>
      </w:r>
    </w:p>
    <w:p w14:paraId="54EC8F4B" w14:textId="5C4E4A96" w:rsidR="00A06A2D" w:rsidRPr="00A06A2D" w:rsidRDefault="00A06A2D" w:rsidP="00A06A2D">
      <w:pPr>
        <w:jc w:val="both"/>
      </w:pPr>
      <w:r w:rsidRPr="00A06A2D">
        <w:t xml:space="preserve">(wpisać odpowiednio: </w:t>
      </w:r>
      <w:r>
        <w:t>0-11 miesięcy, 12-23 miesiące, 24-35 miesięcy, 36 miesięcy i więcej</w:t>
      </w:r>
      <w:r w:rsidRPr="00A06A2D">
        <w:t xml:space="preserve"> – PODAĆ</w:t>
      </w:r>
      <w:r>
        <w:t xml:space="preserve"> Z CYFRY JEDNOZNACZNIE ILE, np. 25 miesięcy</w:t>
      </w:r>
      <w:r w:rsidRPr="00A06A2D">
        <w:t xml:space="preserve">) 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432505">
        <w:rPr>
          <w:sz w:val="22"/>
          <w:szCs w:val="22"/>
        </w:rPr>
        <w:t>ubiegania się o udzielenie zamówienia publicznego w niniejszym postępowaniu</w:t>
      </w:r>
      <w:r w:rsidRPr="00432505">
        <w:rPr>
          <w:sz w:val="22"/>
          <w:szCs w:val="22"/>
          <w:vertAlign w:val="superscript"/>
        </w:rPr>
        <w:footnoteReference w:id="3"/>
      </w:r>
      <w:r w:rsidRPr="00432505">
        <w:rPr>
          <w:sz w:val="22"/>
          <w:szCs w:val="22"/>
        </w:rPr>
        <w:t>.</w:t>
      </w:r>
    </w:p>
    <w:p w14:paraId="482F586D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432505">
        <w:rPr>
          <w:sz w:val="22"/>
          <w:szCs w:val="22"/>
        </w:rPr>
        <w:t>Pzp</w:t>
      </w:r>
      <w:proofErr w:type="spellEnd"/>
      <w:r w:rsidRPr="00432505">
        <w:rPr>
          <w:sz w:val="22"/>
          <w:szCs w:val="22"/>
        </w:rPr>
        <w:t>.</w:t>
      </w:r>
    </w:p>
    <w:p w14:paraId="5B602EEE" w14:textId="77777777" w:rsidR="000B7920" w:rsidRPr="0043250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432505">
        <w:rPr>
          <w:sz w:val="22"/>
          <w:szCs w:val="22"/>
        </w:rPr>
        <w:t>Pzp</w:t>
      </w:r>
      <w:proofErr w:type="spellEnd"/>
    </w:p>
    <w:p w14:paraId="13F5386E" w14:textId="77777777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D97A0B6" w14:textId="77777777" w:rsidR="00A06A2D" w:rsidRPr="00314EA6" w:rsidRDefault="00A06A2D" w:rsidP="00A06A2D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 xml:space="preserve">Informacja - </w:t>
      </w:r>
      <w:r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CFD3FBB" w14:textId="77777777" w:rsidR="00A06A2D" w:rsidRPr="00281DC6" w:rsidRDefault="00A06A2D" w:rsidP="00A06A2D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A82CC11" w14:textId="77777777" w:rsidR="00A06A2D" w:rsidRPr="00085C92" w:rsidRDefault="00A06A2D" w:rsidP="00A06A2D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DB6790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5A20F2C7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D0E92B0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31E2DF8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7D68099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B105103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2C00BB5B" w14:textId="77777777" w:rsidR="00A06A2D" w:rsidRPr="00085C92" w:rsidRDefault="00A06A2D" w:rsidP="00A06A2D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3204EAD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9771AA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946C11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F429979" w:rsidR="00D74BC1" w:rsidRDefault="00281DC6">
    <w:pPr>
      <w:pStyle w:val="Nagwek"/>
    </w:pPr>
    <w:r>
      <w:t>Znak sprawy: SZW/DZP/</w:t>
    </w:r>
    <w:r w:rsidR="005E3030">
      <w:t>9</w:t>
    </w:r>
    <w:r w:rsidR="00192E1E">
      <w:t>8</w:t>
    </w:r>
    <w:r w:rsidR="009C2D96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87BC7"/>
    <w:rsid w:val="00192E1E"/>
    <w:rsid w:val="00195E99"/>
    <w:rsid w:val="001D62B0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44C8D"/>
    <w:rsid w:val="0055775D"/>
    <w:rsid w:val="00591410"/>
    <w:rsid w:val="00592545"/>
    <w:rsid w:val="005A70C7"/>
    <w:rsid w:val="005D3F24"/>
    <w:rsid w:val="005D5036"/>
    <w:rsid w:val="005D5DFB"/>
    <w:rsid w:val="005E3030"/>
    <w:rsid w:val="00613B65"/>
    <w:rsid w:val="00635C6E"/>
    <w:rsid w:val="00665F78"/>
    <w:rsid w:val="006929C9"/>
    <w:rsid w:val="006A01F0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146E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06A2D"/>
    <w:rsid w:val="00A35DA2"/>
    <w:rsid w:val="00A45690"/>
    <w:rsid w:val="00A641B1"/>
    <w:rsid w:val="00AC0870"/>
    <w:rsid w:val="00AE19D3"/>
    <w:rsid w:val="00AE55B5"/>
    <w:rsid w:val="00B03F5C"/>
    <w:rsid w:val="00B1505E"/>
    <w:rsid w:val="00B22D6B"/>
    <w:rsid w:val="00B36CBF"/>
    <w:rsid w:val="00B57895"/>
    <w:rsid w:val="00B71BCD"/>
    <w:rsid w:val="00BB3E12"/>
    <w:rsid w:val="00BB7503"/>
    <w:rsid w:val="00BE1621"/>
    <w:rsid w:val="00C02BAF"/>
    <w:rsid w:val="00C336B1"/>
    <w:rsid w:val="00C3420C"/>
    <w:rsid w:val="00C95BAB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DD6291"/>
    <w:rsid w:val="00E55B32"/>
    <w:rsid w:val="00E57579"/>
    <w:rsid w:val="00E67A95"/>
    <w:rsid w:val="00E93CBB"/>
    <w:rsid w:val="00F2537A"/>
    <w:rsid w:val="00F3291C"/>
    <w:rsid w:val="00F67712"/>
    <w:rsid w:val="00F8456D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4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42</cp:revision>
  <cp:lastPrinted>2007-10-05T06:59:00Z</cp:lastPrinted>
  <dcterms:created xsi:type="dcterms:W3CDTF">2022-10-05T12:38:00Z</dcterms:created>
  <dcterms:modified xsi:type="dcterms:W3CDTF">2025-01-10T07:12:00Z</dcterms:modified>
</cp:coreProperties>
</file>