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9C188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95818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95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9581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95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95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9581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95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95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95818" w:rsidRPr="007B107C" w:rsidTr="00E744D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5818" w:rsidRPr="007B107C" w:rsidRDefault="00D95818" w:rsidP="00E744D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95818" w:rsidRPr="007B107C" w:rsidRDefault="00D95818" w:rsidP="00E744D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581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9581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9581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D95818" w:rsidRPr="007B107C" w:rsidRDefault="00D95818" w:rsidP="00E744D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D95818" w:rsidRPr="007B107C" w:rsidRDefault="00D95818" w:rsidP="00E744D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95818" w:rsidRPr="007B107C" w:rsidRDefault="00D95818" w:rsidP="00E744D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95818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Zaprojektowanie i wykonanie prototypu systemu rejestracji i archiwizacji danych pomiarowych w akustyce podwodnej opartego na technologii Przemysł 4.0 i modułach </w:t>
      </w:r>
      <w:proofErr w:type="spellStart"/>
      <w:r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IoT</w:t>
      </w:r>
      <w:proofErr w:type="spellEnd"/>
      <w:r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(Internetu rzeczy)</w:t>
      </w:r>
      <w:r w:rsidR="00C62FD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powtórne</w:t>
      </w:r>
      <w:bookmarkStart w:id="0" w:name="_GoBack"/>
      <w:bookmarkEnd w:id="0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95818"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C62FD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3</w:t>
      </w:r>
      <w:r w:rsidR="00D95818"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</w:t>
      </w:r>
      <w:r w:rsidR="00C62FD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5</w:t>
      </w:r>
      <w:r w:rsidR="00D95818"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95818" w:rsidRPr="00D9581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818" w:rsidRDefault="00D95818" w:rsidP="00D95818">
      <w:pPr>
        <w:spacing w:after="0" w:line="240" w:lineRule="auto"/>
      </w:pPr>
      <w:r>
        <w:separator/>
      </w:r>
    </w:p>
  </w:endnote>
  <w:endnote w:type="continuationSeparator" w:id="0">
    <w:p w:rsidR="00D95818" w:rsidRDefault="00D95818" w:rsidP="00D95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818" w:rsidRDefault="00D95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818" w:rsidRDefault="00D958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818" w:rsidRDefault="00D95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818" w:rsidRDefault="00D95818" w:rsidP="00D95818">
      <w:pPr>
        <w:spacing w:after="0" w:line="240" w:lineRule="auto"/>
      </w:pPr>
      <w:r>
        <w:separator/>
      </w:r>
    </w:p>
  </w:footnote>
  <w:footnote w:type="continuationSeparator" w:id="0">
    <w:p w:rsidR="00D95818" w:rsidRDefault="00D95818" w:rsidP="00D95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818" w:rsidRDefault="00D95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818" w:rsidRDefault="009C188C">
    <w:pPr>
      <w:pStyle w:val="Nagwek"/>
    </w:pPr>
    <w:r>
      <w:rPr>
        <w:noProof/>
      </w:rPr>
      <w:drawing>
        <wp:inline distT="0" distB="0" distL="0" distR="0" wp14:anchorId="471E57CA" wp14:editId="721AB3B3">
          <wp:extent cx="5760720" cy="571311"/>
          <wp:effectExtent l="0" t="0" r="0" b="635"/>
          <wp:docPr id="2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13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188C" w:rsidRDefault="009C18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818" w:rsidRDefault="00D95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925"/>
    <w:rsid w:val="002621C4"/>
    <w:rsid w:val="00783925"/>
    <w:rsid w:val="007B107C"/>
    <w:rsid w:val="007C7D43"/>
    <w:rsid w:val="00843802"/>
    <w:rsid w:val="008750B3"/>
    <w:rsid w:val="009C188C"/>
    <w:rsid w:val="00C31816"/>
    <w:rsid w:val="00C62FD1"/>
    <w:rsid w:val="00D9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603E"/>
  <w15:chartTrackingRefBased/>
  <w15:docId w15:val="{1E2FA9AD-2518-4416-8813-DDAD644D4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58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5818"/>
  </w:style>
  <w:style w:type="paragraph" w:styleId="Stopka">
    <w:name w:val="footer"/>
    <w:basedOn w:val="Normalny"/>
    <w:link w:val="StopkaZnak"/>
    <w:uiPriority w:val="99"/>
    <w:unhideWhenUsed/>
    <w:rsid w:val="00D958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58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401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Brunowicz Anita</cp:lastModifiedBy>
  <cp:revision>2</cp:revision>
  <cp:lastPrinted>2024-12-30T11:59:00Z</cp:lastPrinted>
  <dcterms:created xsi:type="dcterms:W3CDTF">2025-01-08T09:42:00Z</dcterms:created>
  <dcterms:modified xsi:type="dcterms:W3CDTF">2025-01-08T09:42:00Z</dcterms:modified>
</cp:coreProperties>
</file>