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75CE2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C68DD" w:rsidRPr="00AC68DD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5030328" w14:textId="77777777" w:rsidTr="00D62E6E">
        <w:tc>
          <w:tcPr>
            <w:tcW w:w="2800" w:type="dxa"/>
            <w:shd w:val="clear" w:color="auto" w:fill="auto"/>
          </w:tcPr>
          <w:p w14:paraId="16D3261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6A027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EDB0E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A94D31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98F2323" w14:textId="77777777" w:rsidTr="00D62E6E">
        <w:tc>
          <w:tcPr>
            <w:tcW w:w="2800" w:type="dxa"/>
            <w:shd w:val="clear" w:color="auto" w:fill="auto"/>
          </w:tcPr>
          <w:p w14:paraId="5F9CCB67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D341F4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A015F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76BF20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43E0D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C68DD" w:rsidRPr="00C14101" w14:paraId="1459C2DB" w14:textId="77777777" w:rsidTr="00215D0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164E62" w14:textId="77777777" w:rsidR="00AC68DD" w:rsidRPr="00C14101" w:rsidRDefault="00AC68DD" w:rsidP="00215D0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8C9E61C" w14:textId="77777777" w:rsidR="00AC68DD" w:rsidRPr="00C14101" w:rsidRDefault="00AC68DD" w:rsidP="00215D0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C68DD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48D9837" w14:textId="77777777" w:rsidR="00AC68DD" w:rsidRPr="00C14101" w:rsidRDefault="00AC68DD" w:rsidP="00215D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71539DE" w14:textId="77777777" w:rsidR="00AC68DD" w:rsidRPr="00C14101" w:rsidRDefault="00AC68DD" w:rsidP="00215D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29510CB" w14:textId="77777777" w:rsidR="00BC121E" w:rsidRPr="00C14101" w:rsidRDefault="00AC68D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8667ED6" w14:textId="77777777" w:rsidTr="00D62E6E">
        <w:tc>
          <w:tcPr>
            <w:tcW w:w="2269" w:type="dxa"/>
            <w:shd w:val="clear" w:color="auto" w:fill="auto"/>
          </w:tcPr>
          <w:p w14:paraId="3BB20F4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017807" w14:textId="77777777" w:rsidR="00D62E6E" w:rsidRPr="00D62E6E" w:rsidRDefault="00AC68D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C68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przewozowych w ramach gminnych przewozów pasażerskich w publicznym transporcie zbiorowym w 2025 roku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C68DD" w:rsidRPr="00D62E6E" w14:paraId="697A24BB" w14:textId="77777777" w:rsidTr="00215D0B">
        <w:tc>
          <w:tcPr>
            <w:tcW w:w="2269" w:type="dxa"/>
            <w:shd w:val="clear" w:color="auto" w:fill="auto"/>
          </w:tcPr>
          <w:p w14:paraId="5F1C867F" w14:textId="77777777" w:rsidR="00AC68DD" w:rsidRPr="00D62E6E" w:rsidRDefault="00AC68DD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609D29" w14:textId="0DE166F4" w:rsidR="00AC68DD" w:rsidRPr="00D62E6E" w:rsidRDefault="00AC68DD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C68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F237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Pr="00AC68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r w:rsidR="00F237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2025</w:t>
            </w:r>
          </w:p>
        </w:tc>
      </w:tr>
    </w:tbl>
    <w:p w14:paraId="0DDFF6EC" w14:textId="77777777" w:rsidR="00BC121E" w:rsidRDefault="00AC68D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C68DD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4107F2B" w14:textId="29D728EB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131D2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7EB80BE" w14:textId="18078173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F6EDDD3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0B6D6F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031BA56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52D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056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83D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42CB09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5D77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785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EA4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E91C34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F6D2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DC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6630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8FD0761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7E1101D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D8124C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E6D71D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3796BF4" w14:textId="77777777" w:rsidTr="00620E37">
        <w:tc>
          <w:tcPr>
            <w:tcW w:w="2660" w:type="dxa"/>
            <w:shd w:val="clear" w:color="auto" w:fill="auto"/>
          </w:tcPr>
          <w:p w14:paraId="17B5F75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5CB171F" w14:textId="68C88F30" w:rsidR="00BC121E" w:rsidRPr="00844A96" w:rsidRDefault="00BC121E" w:rsidP="003B162C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B42AFE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E21CD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C68D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42F2F2E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EBE726" w14:textId="77777777" w:rsidR="0010529D" w:rsidRDefault="0010529D">
      <w:r>
        <w:separator/>
      </w:r>
    </w:p>
  </w:endnote>
  <w:endnote w:type="continuationSeparator" w:id="0">
    <w:p w14:paraId="1C75BE91" w14:textId="77777777" w:rsidR="0010529D" w:rsidRDefault="00105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F06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B4DD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CC0F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0C40C64" w14:textId="481364C6" w:rsidR="009A4CD3" w:rsidRDefault="00FC24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79AC3B" wp14:editId="31A5FE2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73728024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AA62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C1C1C70" w14:textId="4A7521FA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5E1C3D" w14:textId="77777777" w:rsidR="0010529D" w:rsidRDefault="0010529D">
      <w:r>
        <w:separator/>
      </w:r>
    </w:p>
  </w:footnote>
  <w:footnote w:type="continuationSeparator" w:id="0">
    <w:p w14:paraId="30A554DA" w14:textId="77777777" w:rsidR="0010529D" w:rsidRDefault="00105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92631687">
    <w:abstractNumId w:val="13"/>
  </w:num>
  <w:num w:numId="2" w16cid:durableId="28265061">
    <w:abstractNumId w:val="0"/>
  </w:num>
  <w:num w:numId="3" w16cid:durableId="965965242">
    <w:abstractNumId w:val="11"/>
  </w:num>
  <w:num w:numId="4" w16cid:durableId="784738070">
    <w:abstractNumId w:val="8"/>
  </w:num>
  <w:num w:numId="5" w16cid:durableId="743379284">
    <w:abstractNumId w:val="7"/>
  </w:num>
  <w:num w:numId="6" w16cid:durableId="111361467">
    <w:abstractNumId w:val="1"/>
  </w:num>
  <w:num w:numId="7" w16cid:durableId="2137019412">
    <w:abstractNumId w:val="6"/>
  </w:num>
  <w:num w:numId="8" w16cid:durableId="1494760196">
    <w:abstractNumId w:val="3"/>
  </w:num>
  <w:num w:numId="9" w16cid:durableId="1271813022">
    <w:abstractNumId w:val="2"/>
  </w:num>
  <w:num w:numId="10" w16cid:durableId="247808963">
    <w:abstractNumId w:val="5"/>
  </w:num>
  <w:num w:numId="11" w16cid:durableId="1518157079">
    <w:abstractNumId w:val="10"/>
  </w:num>
  <w:num w:numId="12" w16cid:durableId="1551187260">
    <w:abstractNumId w:val="4"/>
  </w:num>
  <w:num w:numId="13" w16cid:durableId="1997419612">
    <w:abstractNumId w:val="9"/>
  </w:num>
  <w:num w:numId="14" w16cid:durableId="19985316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9D"/>
    <w:rsid w:val="0000184A"/>
    <w:rsid w:val="00007C1C"/>
    <w:rsid w:val="00012997"/>
    <w:rsid w:val="000621A2"/>
    <w:rsid w:val="00067B62"/>
    <w:rsid w:val="000719DC"/>
    <w:rsid w:val="00075CEC"/>
    <w:rsid w:val="000E0467"/>
    <w:rsid w:val="0010529D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743B"/>
    <w:rsid w:val="00360BC3"/>
    <w:rsid w:val="003B162C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68DD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23797"/>
    <w:rsid w:val="00F46593"/>
    <w:rsid w:val="00F568D6"/>
    <w:rsid w:val="00F70072"/>
    <w:rsid w:val="00FC0D91"/>
    <w:rsid w:val="00FC248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632BB90"/>
  <w15:chartTrackingRefBased/>
  <w15:docId w15:val="{49BDD49B-6C8B-4963-B030-2A5CF648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4</cp:revision>
  <cp:lastPrinted>2010-01-07T09:39:00Z</cp:lastPrinted>
  <dcterms:created xsi:type="dcterms:W3CDTF">2024-12-27T08:46:00Z</dcterms:created>
  <dcterms:modified xsi:type="dcterms:W3CDTF">2025-01-02T10:24:00Z</dcterms:modified>
</cp:coreProperties>
</file>