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F0173A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920D64" w:rsidRPr="00920D64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2DB808D4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08377121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1FBB6BC" w14:textId="77777777" w:rsidR="006676AE" w:rsidRPr="0012157F" w:rsidRDefault="00920D64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0D64">
        <w:rPr>
          <w:rFonts w:ascii="Arial" w:hAnsi="Arial" w:cs="Arial"/>
        </w:rPr>
        <w:t>Gmina Gnojnik</w:t>
      </w:r>
    </w:p>
    <w:p w14:paraId="409E2988" w14:textId="77777777" w:rsidR="006676AE" w:rsidRPr="0012157F" w:rsidRDefault="00920D64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0D64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920D64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0EAC1B14" w14:textId="77777777" w:rsidR="00F90CD1" w:rsidRDefault="00920D64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920D64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920D64">
        <w:rPr>
          <w:rFonts w:ascii="Arial" w:hAnsi="Arial" w:cs="Arial"/>
        </w:rPr>
        <w:t>Gnojnik</w:t>
      </w:r>
    </w:p>
    <w:p w14:paraId="7B978B7B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FCED6E1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2A94F816" w14:textId="77777777" w:rsidTr="00252642">
        <w:tc>
          <w:tcPr>
            <w:tcW w:w="2800" w:type="dxa"/>
            <w:shd w:val="clear" w:color="auto" w:fill="auto"/>
          </w:tcPr>
          <w:p w14:paraId="3D1676D7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1D9EEBF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0A8EAA8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2B3EFDA2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4DE27EDB" w14:textId="77777777" w:rsidTr="00252642">
        <w:tc>
          <w:tcPr>
            <w:tcW w:w="2800" w:type="dxa"/>
            <w:shd w:val="clear" w:color="auto" w:fill="auto"/>
          </w:tcPr>
          <w:p w14:paraId="2FFE1B5E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26CA18A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C7E1468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6BE1BB7C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5296650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20D64" w:rsidRPr="0012157F" w14:paraId="1E8D6A5D" w14:textId="77777777" w:rsidTr="00215D0B">
        <w:tc>
          <w:tcPr>
            <w:tcW w:w="9104" w:type="dxa"/>
            <w:shd w:val="clear" w:color="auto" w:fill="D9D9D9"/>
          </w:tcPr>
          <w:p w14:paraId="2046BADE" w14:textId="77777777" w:rsidR="00920D64" w:rsidRPr="006F0A84" w:rsidRDefault="00920D64" w:rsidP="00215D0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547BAC24" w14:textId="77777777" w:rsidR="00920D64" w:rsidRDefault="00920D64" w:rsidP="00215D0B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920D64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787C496" w14:textId="77777777" w:rsidR="00920D64" w:rsidRPr="00534752" w:rsidRDefault="00920D64" w:rsidP="00215D0B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32362A48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558A4B7E" w14:textId="77777777" w:rsidTr="00252642">
        <w:tc>
          <w:tcPr>
            <w:tcW w:w="2269" w:type="dxa"/>
            <w:shd w:val="clear" w:color="auto" w:fill="auto"/>
          </w:tcPr>
          <w:p w14:paraId="6300E458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444FC28" w14:textId="77777777" w:rsidR="00FB403C" w:rsidRPr="00A2540E" w:rsidRDefault="00920D64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20D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przewozowych w ramach gminnych przewozów pasażerskich w publicznym transporcie zbiorowym w 2025 roku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20D64" w:rsidRPr="00A2540E" w14:paraId="07A06624" w14:textId="77777777" w:rsidTr="00215D0B">
        <w:tc>
          <w:tcPr>
            <w:tcW w:w="2269" w:type="dxa"/>
            <w:shd w:val="clear" w:color="auto" w:fill="auto"/>
          </w:tcPr>
          <w:p w14:paraId="357F0D1F" w14:textId="77777777" w:rsidR="00920D64" w:rsidRPr="00A2540E" w:rsidRDefault="00920D64" w:rsidP="00215D0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272AC3" w14:textId="27DD0641" w:rsidR="00920D64" w:rsidRPr="00A2540E" w:rsidRDefault="00920D64" w:rsidP="00215D0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20D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1018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</w:t>
            </w:r>
            <w:r w:rsidRPr="00920D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r w:rsidR="001018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2025</w:t>
            </w:r>
          </w:p>
        </w:tc>
      </w:tr>
    </w:tbl>
    <w:p w14:paraId="2F7B2AC0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2323E005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20D64" w:rsidRPr="00920D64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16F77BB" w14:textId="77777777" w:rsidTr="00650D6C">
        <w:tc>
          <w:tcPr>
            <w:tcW w:w="9104" w:type="dxa"/>
            <w:shd w:val="clear" w:color="auto" w:fill="D9D9D9"/>
          </w:tcPr>
          <w:p w14:paraId="3255D23F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C51074A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B91913A" w14:textId="77777777" w:rsidR="00920D64" w:rsidRPr="00992BD8" w:rsidRDefault="00920D64" w:rsidP="00920D6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7A7D34C2" w14:textId="77777777" w:rsidR="002426FF" w:rsidRPr="00922A11" w:rsidRDefault="00920D64" w:rsidP="00920D6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305DFCC0" w14:textId="77777777" w:rsidR="00920D64" w:rsidRPr="00922A11" w:rsidRDefault="00920D64" w:rsidP="00920D64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0B61869" w14:textId="77777777" w:rsidR="00920D64" w:rsidRPr="0012157F" w:rsidRDefault="00920D64" w:rsidP="00920D6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lastRenderedPageBreak/>
        <w:t>Art. 109 ust. 1 pkt 4</w:t>
      </w:r>
    </w:p>
    <w:p w14:paraId="04D332A3" w14:textId="77777777" w:rsidR="00920D64" w:rsidRPr="0012157F" w:rsidRDefault="00920D64" w:rsidP="00920D64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54A5D6C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00EED9A5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>
        <w:rPr>
          <w:rFonts w:ascii="Arial" w:hAnsi="Arial" w:cs="Arial"/>
          <w:sz w:val="24"/>
          <w:szCs w:val="24"/>
        </w:rPr>
        <w:t xml:space="preserve">t.j. </w:t>
      </w:r>
      <w:r w:rsidR="00FB403C" w:rsidRPr="007A2BCB">
        <w:rPr>
          <w:rFonts w:ascii="Arial" w:hAnsi="Arial" w:cs="Arial"/>
          <w:sz w:val="24"/>
          <w:szCs w:val="24"/>
        </w:rPr>
        <w:t xml:space="preserve">Dz. U. </w:t>
      </w:r>
      <w:r w:rsidR="00FB403C">
        <w:rPr>
          <w:rFonts w:ascii="Arial" w:hAnsi="Arial" w:cs="Arial"/>
          <w:sz w:val="24"/>
          <w:szCs w:val="24"/>
        </w:rPr>
        <w:t xml:space="preserve">z 2023r. </w:t>
      </w:r>
      <w:r w:rsidR="00FB403C" w:rsidRPr="007A2BCB">
        <w:rPr>
          <w:rFonts w:ascii="Arial" w:hAnsi="Arial" w:cs="Arial"/>
          <w:sz w:val="24"/>
          <w:szCs w:val="24"/>
        </w:rPr>
        <w:t xml:space="preserve">poz. </w:t>
      </w:r>
      <w:r w:rsidR="00FB403C">
        <w:rPr>
          <w:rFonts w:ascii="Arial" w:hAnsi="Arial" w:cs="Arial"/>
          <w:sz w:val="24"/>
          <w:szCs w:val="24"/>
        </w:rPr>
        <w:t>1</w:t>
      </w:r>
      <w:r w:rsidR="000221FF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F644BBF" w14:textId="77777777" w:rsidTr="00CD4DD1">
        <w:tc>
          <w:tcPr>
            <w:tcW w:w="9104" w:type="dxa"/>
            <w:shd w:val="clear" w:color="auto" w:fill="D9D9D9"/>
          </w:tcPr>
          <w:p w14:paraId="66204783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5BADDEA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A0C8E8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039D8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7D329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20D64" w:rsidRPr="0012157F" w14:paraId="3D4347B9" w14:textId="77777777" w:rsidTr="00215D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3D70F" w14:textId="77777777" w:rsidR="00920D64" w:rsidRPr="0012157F" w:rsidRDefault="00920D64" w:rsidP="00215D0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0D6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E3F61" w14:textId="77777777" w:rsidR="00920D64" w:rsidRPr="0012157F" w:rsidRDefault="00920D64" w:rsidP="00215D0B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20D6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572396B" w14:textId="77777777" w:rsidR="00920D64" w:rsidRPr="00920D64" w:rsidRDefault="00920D64" w:rsidP="00215D0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0D6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zdolności technicznej lub zawodowej.</w:t>
            </w:r>
          </w:p>
          <w:p w14:paraId="0A1174CC" w14:textId="77777777" w:rsidR="00920D64" w:rsidRPr="00920D64" w:rsidRDefault="00920D64" w:rsidP="00215D0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0D64">
              <w:rPr>
                <w:rFonts w:ascii="Arial" w:hAnsi="Arial" w:cs="Arial"/>
                <w:sz w:val="24"/>
                <w:szCs w:val="24"/>
              </w:rPr>
              <w:t>Zamawiający uzna warunek za spełniony, jeżeli wykonawca wykaże, że dysponuje co najmniej 1 autobusem dla każdej części, posiadającym co najmniej 17 miejsc siedzących.</w:t>
            </w:r>
          </w:p>
          <w:p w14:paraId="5ABA6F0E" w14:textId="77777777" w:rsidR="00920D64" w:rsidRPr="0012157F" w:rsidRDefault="00920D64" w:rsidP="00215D0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0D64">
              <w:rPr>
                <w:rFonts w:ascii="Arial" w:hAnsi="Arial" w:cs="Arial"/>
                <w:sz w:val="24"/>
                <w:szCs w:val="24"/>
              </w:rPr>
              <w:lastRenderedPageBreak/>
              <w:t>W przypadku Wykonawców wspólnie ubiegających się o udzielenie zamówienia, Zamawiający dopuszcza łączne spełnianie warunku przez Wykonawców.</w:t>
            </w:r>
          </w:p>
        </w:tc>
      </w:tr>
      <w:tr w:rsidR="00920D64" w:rsidRPr="0012157F" w14:paraId="0A48701A" w14:textId="77777777" w:rsidTr="00215D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63AA" w14:textId="77777777" w:rsidR="00920D64" w:rsidRPr="0012157F" w:rsidRDefault="00920D64" w:rsidP="00215D0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0D64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35A55" w14:textId="77777777" w:rsidR="00920D64" w:rsidRPr="0012157F" w:rsidRDefault="00920D64" w:rsidP="00215D0B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20D6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49D4619" w14:textId="77777777" w:rsidR="00920D64" w:rsidRPr="00920D64" w:rsidRDefault="00920D64" w:rsidP="00215D0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0D6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</w:t>
            </w:r>
          </w:p>
          <w:p w14:paraId="4096F10B" w14:textId="77777777" w:rsidR="00920D64" w:rsidRPr="00920D64" w:rsidRDefault="00920D64" w:rsidP="00215D0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0D64">
              <w:rPr>
                <w:rFonts w:ascii="Arial" w:hAnsi="Arial" w:cs="Arial"/>
                <w:sz w:val="24"/>
                <w:szCs w:val="24"/>
              </w:rPr>
              <w:t>Zamawiający uzna warunek za spełniony, jeżeli Wykonawca wykaże, że posiada aktualne zezwolenie na wykonywanie zawodu przewoźnika drogowego w zakresie przewozu osób lub aktualną licencję na wykonywanie krajowego transportu drogowego osób zgodnie z ustawą z dnia 6 września 2001 r. o transporcie drogowym (tj. Dz. U. z 2019 r. poz. 2140 z późn zm.).</w:t>
            </w:r>
          </w:p>
          <w:p w14:paraId="79AA032B" w14:textId="77777777" w:rsidR="00920D64" w:rsidRPr="0012157F" w:rsidRDefault="00920D64" w:rsidP="00215D0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0D64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zamówienia, warunek dotyczący posiadania uprawnień do wykonywania usług przewozowych musi spełniać każdy z wykonawców wspólnie ubiegających się o bezpośrednie zawarcie umowy.</w:t>
            </w:r>
          </w:p>
        </w:tc>
      </w:tr>
    </w:tbl>
    <w:p w14:paraId="18014314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C4CC6B4" w14:textId="77777777" w:rsidTr="00CD4DD1">
        <w:tc>
          <w:tcPr>
            <w:tcW w:w="9104" w:type="dxa"/>
            <w:shd w:val="clear" w:color="auto" w:fill="D9D9D9"/>
          </w:tcPr>
          <w:p w14:paraId="0377217F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17F3B32" w14:textId="3F0F1831" w:rsidR="00E426EB" w:rsidRPr="005A447D" w:rsidRDefault="00E426EB" w:rsidP="005A447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6122E89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28FF6A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7F5C64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C3427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E852EB3" w14:textId="7B9AB78A" w:rsidR="00484F88" w:rsidRPr="0012157F" w:rsidRDefault="00524951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2A6942" w14:textId="77777777" w:rsidR="001A6E4B" w:rsidRDefault="001A6E4B" w:rsidP="0038231F">
      <w:pPr>
        <w:spacing w:after="0" w:line="240" w:lineRule="auto"/>
      </w:pPr>
      <w:r>
        <w:separator/>
      </w:r>
    </w:p>
  </w:endnote>
  <w:endnote w:type="continuationSeparator" w:id="0">
    <w:p w14:paraId="34918B32" w14:textId="77777777" w:rsidR="001A6E4B" w:rsidRDefault="001A6E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7FDB1" w14:textId="77777777" w:rsidR="00920D64" w:rsidRDefault="00920D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4A2BA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D7898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428ECA" w14:textId="77777777" w:rsidR="00920D64" w:rsidRDefault="00920D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BD240F" w14:textId="77777777" w:rsidR="001A6E4B" w:rsidRDefault="001A6E4B" w:rsidP="0038231F">
      <w:pPr>
        <w:spacing w:after="0" w:line="240" w:lineRule="auto"/>
      </w:pPr>
      <w:r>
        <w:separator/>
      </w:r>
    </w:p>
  </w:footnote>
  <w:footnote w:type="continuationSeparator" w:id="0">
    <w:p w14:paraId="25A69BCB" w14:textId="77777777" w:rsidR="001A6E4B" w:rsidRDefault="001A6E4B" w:rsidP="0038231F">
      <w:pPr>
        <w:spacing w:after="0" w:line="240" w:lineRule="auto"/>
      </w:pPr>
      <w:r>
        <w:continuationSeparator/>
      </w:r>
    </w:p>
  </w:footnote>
  <w:footnote w:id="1">
    <w:p w14:paraId="712D6824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601190C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32AD7D3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DA673DF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FF805" w14:textId="77777777" w:rsidR="00920D64" w:rsidRDefault="00920D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A49CA2" w14:textId="77777777" w:rsidR="00920D64" w:rsidRDefault="00920D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DB9091" w14:textId="77777777" w:rsidR="00920D64" w:rsidRDefault="00920D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9460437">
    <w:abstractNumId w:val="11"/>
  </w:num>
  <w:num w:numId="2" w16cid:durableId="1170756465">
    <w:abstractNumId w:val="0"/>
  </w:num>
  <w:num w:numId="3" w16cid:durableId="1494183450">
    <w:abstractNumId w:val="10"/>
  </w:num>
  <w:num w:numId="4" w16cid:durableId="703020927">
    <w:abstractNumId w:val="13"/>
  </w:num>
  <w:num w:numId="5" w16cid:durableId="429663415">
    <w:abstractNumId w:val="12"/>
  </w:num>
  <w:num w:numId="6" w16cid:durableId="905720800">
    <w:abstractNumId w:val="9"/>
  </w:num>
  <w:num w:numId="7" w16cid:durableId="1271551020">
    <w:abstractNumId w:val="1"/>
  </w:num>
  <w:num w:numId="8" w16cid:durableId="1780710994">
    <w:abstractNumId w:val="6"/>
  </w:num>
  <w:num w:numId="9" w16cid:durableId="1659840953">
    <w:abstractNumId w:val="4"/>
  </w:num>
  <w:num w:numId="10" w16cid:durableId="1174804643">
    <w:abstractNumId w:val="7"/>
  </w:num>
  <w:num w:numId="11" w16cid:durableId="1285574192">
    <w:abstractNumId w:val="5"/>
  </w:num>
  <w:num w:numId="12" w16cid:durableId="1307970528">
    <w:abstractNumId w:val="8"/>
  </w:num>
  <w:num w:numId="13" w16cid:durableId="1015309763">
    <w:abstractNumId w:val="3"/>
  </w:num>
  <w:num w:numId="14" w16cid:durableId="9152419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E4B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1867"/>
    <w:rsid w:val="00110593"/>
    <w:rsid w:val="0011306C"/>
    <w:rsid w:val="0012157F"/>
    <w:rsid w:val="00160A7A"/>
    <w:rsid w:val="0017030D"/>
    <w:rsid w:val="00185C6E"/>
    <w:rsid w:val="001902D2"/>
    <w:rsid w:val="001A6E4B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A447D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7F121E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0D6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476501"/>
  <w15:docId w15:val="{363D3C0D-6472-48FF-B89F-2BEE76442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574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4</cp:revision>
  <cp:lastPrinted>2016-07-26T10:32:00Z</cp:lastPrinted>
  <dcterms:created xsi:type="dcterms:W3CDTF">2024-12-27T08:46:00Z</dcterms:created>
  <dcterms:modified xsi:type="dcterms:W3CDTF">2025-01-02T10:23:00Z</dcterms:modified>
</cp:coreProperties>
</file>