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60EF0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C24BC" w:rsidRPr="004C24BC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66B20F4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E7DE6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64C381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5108B06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80166D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C1CDEBC" w14:textId="77777777" w:rsidTr="004F10A0">
        <w:tc>
          <w:tcPr>
            <w:tcW w:w="2269" w:type="dxa"/>
            <w:shd w:val="clear" w:color="auto" w:fill="auto"/>
          </w:tcPr>
          <w:p w14:paraId="48D43C7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1FCD8A" w14:textId="77777777" w:rsidR="00A137C9" w:rsidRPr="00A2540E" w:rsidRDefault="004C24B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przewozowych w ramach gminnych przewozów pasażerskich w publicznym transporcie zbiorowym w 2025 roku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24BC" w:rsidRPr="00A2540E" w14:paraId="51809BCC" w14:textId="77777777" w:rsidTr="00215D0B">
        <w:tc>
          <w:tcPr>
            <w:tcW w:w="2269" w:type="dxa"/>
            <w:shd w:val="clear" w:color="auto" w:fill="auto"/>
          </w:tcPr>
          <w:p w14:paraId="4A997D3B" w14:textId="77777777" w:rsidR="004C24BC" w:rsidRPr="00A2540E" w:rsidRDefault="004C24BC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661D57" w14:textId="5C0DDE20" w:rsidR="004C24BC" w:rsidRPr="00A2540E" w:rsidRDefault="004C24BC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B759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Pr="004C2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r w:rsidR="00B759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2025</w:t>
            </w:r>
          </w:p>
        </w:tc>
      </w:tr>
    </w:tbl>
    <w:p w14:paraId="4DE5D16D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4A02728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C24BC" w:rsidRPr="004C24BC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F0AD3DE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6FB7E850" w14:textId="77777777" w:rsidTr="00A137C9">
        <w:tc>
          <w:tcPr>
            <w:tcW w:w="617" w:type="dxa"/>
            <w:shd w:val="clear" w:color="auto" w:fill="auto"/>
            <w:vAlign w:val="center"/>
          </w:tcPr>
          <w:p w14:paraId="2D6EB72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B7616C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C54E3E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5C8CF39" w14:textId="77777777" w:rsidTr="00A137C9">
        <w:tc>
          <w:tcPr>
            <w:tcW w:w="617" w:type="dxa"/>
            <w:shd w:val="clear" w:color="auto" w:fill="auto"/>
            <w:vAlign w:val="center"/>
          </w:tcPr>
          <w:p w14:paraId="7D58254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99AAA9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D8F84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1674D23" w14:textId="77777777" w:rsidTr="00A137C9">
        <w:tc>
          <w:tcPr>
            <w:tcW w:w="617" w:type="dxa"/>
            <w:shd w:val="clear" w:color="auto" w:fill="auto"/>
            <w:vAlign w:val="center"/>
          </w:tcPr>
          <w:p w14:paraId="03C266B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3EA7BD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59E351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306D768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C24BC" w:rsidRPr="004C24BC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68B8A299" w14:textId="77777777" w:rsidTr="00A137C9">
        <w:tc>
          <w:tcPr>
            <w:tcW w:w="617" w:type="dxa"/>
            <w:shd w:val="clear" w:color="auto" w:fill="auto"/>
            <w:vAlign w:val="center"/>
          </w:tcPr>
          <w:p w14:paraId="6882AA9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7D83BB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D79121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6CF5223" w14:textId="77777777" w:rsidTr="00A137C9">
        <w:tc>
          <w:tcPr>
            <w:tcW w:w="617" w:type="dxa"/>
            <w:shd w:val="clear" w:color="auto" w:fill="auto"/>
            <w:vAlign w:val="center"/>
          </w:tcPr>
          <w:p w14:paraId="0E42AD0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EF509D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98823B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9B5725A" w14:textId="77777777" w:rsidTr="00A137C9">
        <w:tc>
          <w:tcPr>
            <w:tcW w:w="617" w:type="dxa"/>
            <w:shd w:val="clear" w:color="auto" w:fill="auto"/>
            <w:vAlign w:val="center"/>
          </w:tcPr>
          <w:p w14:paraId="1A8EF21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8E9387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28E3B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0F08C0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738141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827324F" w14:textId="77777777" w:rsidTr="004F10A0">
        <w:tc>
          <w:tcPr>
            <w:tcW w:w="2660" w:type="dxa"/>
            <w:shd w:val="clear" w:color="auto" w:fill="auto"/>
          </w:tcPr>
          <w:p w14:paraId="3D67E81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8ADFE1" w14:textId="5F02CAAB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FBB9A6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09E2D4" w14:textId="77777777" w:rsidR="00451218" w:rsidRDefault="00451218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34ADBC8D" w14:textId="0925D931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C24B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2C1C64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889797" w14:textId="77777777" w:rsidR="001055A1" w:rsidRDefault="001055A1" w:rsidP="00025386">
      <w:pPr>
        <w:spacing w:after="0" w:line="240" w:lineRule="auto"/>
      </w:pPr>
      <w:r>
        <w:separator/>
      </w:r>
    </w:p>
  </w:endnote>
  <w:endnote w:type="continuationSeparator" w:id="0">
    <w:p w14:paraId="3D78B87B" w14:textId="77777777" w:rsidR="001055A1" w:rsidRDefault="001055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D31CA" w14:textId="3EE1D916" w:rsidR="00025386" w:rsidRDefault="000327C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DE5B10F" wp14:editId="5D63207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213F76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A7BD42B" w14:textId="2566421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8761E5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DA9CC" w14:textId="77777777" w:rsidR="001055A1" w:rsidRDefault="001055A1" w:rsidP="00025386">
      <w:pPr>
        <w:spacing w:after="0" w:line="240" w:lineRule="auto"/>
      </w:pPr>
      <w:r>
        <w:separator/>
      </w:r>
    </w:p>
  </w:footnote>
  <w:footnote w:type="continuationSeparator" w:id="0">
    <w:p w14:paraId="259AF68A" w14:textId="77777777" w:rsidR="001055A1" w:rsidRDefault="001055A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5774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A1"/>
    <w:rsid w:val="00025386"/>
    <w:rsid w:val="000327C6"/>
    <w:rsid w:val="000423B9"/>
    <w:rsid w:val="00053927"/>
    <w:rsid w:val="00084786"/>
    <w:rsid w:val="001055A1"/>
    <w:rsid w:val="0016158F"/>
    <w:rsid w:val="001C2314"/>
    <w:rsid w:val="00213980"/>
    <w:rsid w:val="0024648D"/>
    <w:rsid w:val="003A486D"/>
    <w:rsid w:val="004374F2"/>
    <w:rsid w:val="00451218"/>
    <w:rsid w:val="00460705"/>
    <w:rsid w:val="00485239"/>
    <w:rsid w:val="004A0686"/>
    <w:rsid w:val="004C24BC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5919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5DAEA8"/>
  <w15:chartTrackingRefBased/>
  <w15:docId w15:val="{218EC89B-0ADD-4525-BD7B-83D8BFAF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4</cp:revision>
  <dcterms:created xsi:type="dcterms:W3CDTF">2024-12-27T08:46:00Z</dcterms:created>
  <dcterms:modified xsi:type="dcterms:W3CDTF">2025-01-02T10:23:00Z</dcterms:modified>
</cp:coreProperties>
</file>