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A6D220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71778" w:rsidRPr="00571778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59AE7EBF" w14:textId="77777777" w:rsidTr="00467CA2">
        <w:tc>
          <w:tcPr>
            <w:tcW w:w="2800" w:type="dxa"/>
            <w:shd w:val="clear" w:color="auto" w:fill="auto"/>
          </w:tcPr>
          <w:p w14:paraId="36D7E8F2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410652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4056FD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9F9F48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5E676C6B" w14:textId="77777777" w:rsidTr="00467CA2">
        <w:tc>
          <w:tcPr>
            <w:tcW w:w="2800" w:type="dxa"/>
            <w:shd w:val="clear" w:color="auto" w:fill="auto"/>
          </w:tcPr>
          <w:p w14:paraId="16414D51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23FCD6D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4B8C6DC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FB1ADD9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0B73830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631B8A1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F351D1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496AA99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28DA4BE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571778" w:rsidRPr="00571778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5D418644" w14:textId="77777777" w:rsidTr="00467CA2">
        <w:tc>
          <w:tcPr>
            <w:tcW w:w="2269" w:type="dxa"/>
            <w:shd w:val="clear" w:color="auto" w:fill="auto"/>
          </w:tcPr>
          <w:p w14:paraId="7EF5E7AF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C61C89" w14:textId="77777777" w:rsidR="00D520D3" w:rsidRPr="00A2540E" w:rsidRDefault="0057177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717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przewozowych w ramach gminnych przewozów pasażerskich w publicznym transporcie zbiorowym w 2025 roku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71778" w:rsidRPr="00A2540E" w14:paraId="23742BC7" w14:textId="77777777" w:rsidTr="00215D0B">
        <w:tc>
          <w:tcPr>
            <w:tcW w:w="2269" w:type="dxa"/>
            <w:shd w:val="clear" w:color="auto" w:fill="auto"/>
          </w:tcPr>
          <w:p w14:paraId="35C8B805" w14:textId="77777777" w:rsidR="00571778" w:rsidRPr="00A2540E" w:rsidRDefault="00571778" w:rsidP="00215D0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0485F12" w14:textId="10991986" w:rsidR="00571778" w:rsidRPr="00A2540E" w:rsidRDefault="00571778" w:rsidP="00215D0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717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2C0D0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</w:t>
            </w:r>
            <w:r w:rsidRPr="005717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r w:rsidR="002C0D0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2025</w:t>
            </w:r>
          </w:p>
        </w:tc>
      </w:tr>
    </w:tbl>
    <w:p w14:paraId="3AC03D0C" w14:textId="77777777" w:rsidR="00DC652A" w:rsidRPr="00053927" w:rsidRDefault="0057177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7BF2C155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AEFE120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4F9C5D38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CB109F5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6ED7C2F5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65F31BB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6D03AF2B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163F577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32CC9EFD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6EFC11B2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573FC5EF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4994DCC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84A5B22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79700E4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270A06FE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6BB01C9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0F4048C0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4EFEE70F" w14:textId="77777777" w:rsidTr="00467CA2">
        <w:tc>
          <w:tcPr>
            <w:tcW w:w="2660" w:type="dxa"/>
            <w:shd w:val="clear" w:color="auto" w:fill="auto"/>
          </w:tcPr>
          <w:p w14:paraId="3033A13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8ABF56A" w14:textId="00DD7691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37F2B1BC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6FACFB3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7177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3F30CE8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footerReference w:type="default" r:id="rId7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635DE5" w14:textId="77777777" w:rsidR="00A34164" w:rsidRDefault="00A34164" w:rsidP="00025386">
      <w:pPr>
        <w:spacing w:after="0" w:line="240" w:lineRule="auto"/>
      </w:pPr>
      <w:r>
        <w:separator/>
      </w:r>
    </w:p>
  </w:endnote>
  <w:endnote w:type="continuationSeparator" w:id="0">
    <w:p w14:paraId="126A2F9B" w14:textId="77777777" w:rsidR="00A34164" w:rsidRDefault="00A3416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424E6" w14:textId="2278EECB" w:rsidR="00025386" w:rsidRDefault="00150D80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D9A05F" wp14:editId="7ECD3BB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E28C61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E082D59" w14:textId="11A1A25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AC0861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CEE53D" w14:textId="77777777" w:rsidR="00A34164" w:rsidRDefault="00A34164" w:rsidP="00025386">
      <w:pPr>
        <w:spacing w:after="0" w:line="240" w:lineRule="auto"/>
      </w:pPr>
      <w:r>
        <w:separator/>
      </w:r>
    </w:p>
  </w:footnote>
  <w:footnote w:type="continuationSeparator" w:id="0">
    <w:p w14:paraId="7AF421B6" w14:textId="77777777" w:rsidR="00A34164" w:rsidRDefault="00A34164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0329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164"/>
    <w:rsid w:val="00025386"/>
    <w:rsid w:val="000423B9"/>
    <w:rsid w:val="00053927"/>
    <w:rsid w:val="00066C44"/>
    <w:rsid w:val="00071D4C"/>
    <w:rsid w:val="00084786"/>
    <w:rsid w:val="00150D80"/>
    <w:rsid w:val="0016158F"/>
    <w:rsid w:val="001C2314"/>
    <w:rsid w:val="00213980"/>
    <w:rsid w:val="002C0D08"/>
    <w:rsid w:val="003361BE"/>
    <w:rsid w:val="004374F2"/>
    <w:rsid w:val="00460705"/>
    <w:rsid w:val="00467CA2"/>
    <w:rsid w:val="00485239"/>
    <w:rsid w:val="004E27D7"/>
    <w:rsid w:val="0055145C"/>
    <w:rsid w:val="005624D8"/>
    <w:rsid w:val="0057177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34164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BD0CA"/>
  <w15:chartTrackingRefBased/>
  <w15:docId w15:val="{66DFF4E5-B0B5-4CA9-AA25-9D333C782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Sabina Gagatek</cp:lastModifiedBy>
  <cp:revision>4</cp:revision>
  <dcterms:created xsi:type="dcterms:W3CDTF">2024-12-27T08:45:00Z</dcterms:created>
  <dcterms:modified xsi:type="dcterms:W3CDTF">2025-01-02T10:22:00Z</dcterms:modified>
</cp:coreProperties>
</file>