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8AC55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43696" w:rsidRPr="00443696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81805FC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CAA4480" w14:textId="77777777" w:rsidR="006676AE" w:rsidRPr="0012157F" w:rsidRDefault="0044369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3696">
        <w:rPr>
          <w:rFonts w:ascii="Arial" w:hAnsi="Arial" w:cs="Arial"/>
        </w:rPr>
        <w:t>Gmina Gnojnik</w:t>
      </w:r>
    </w:p>
    <w:p w14:paraId="5B12C5EE" w14:textId="77777777" w:rsidR="006676AE" w:rsidRPr="0012157F" w:rsidRDefault="0044369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3696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443696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7A4016CC" w14:textId="77777777" w:rsidR="00F90CD1" w:rsidRDefault="0044369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43696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443696">
        <w:rPr>
          <w:rFonts w:ascii="Arial" w:hAnsi="Arial" w:cs="Arial"/>
        </w:rPr>
        <w:t>Gnojnik</w:t>
      </w:r>
    </w:p>
    <w:p w14:paraId="07B77A1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4D2654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684D1E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A81961D" w14:textId="77777777" w:rsidTr="0018769E">
        <w:tc>
          <w:tcPr>
            <w:tcW w:w="2800" w:type="dxa"/>
            <w:shd w:val="clear" w:color="auto" w:fill="auto"/>
          </w:tcPr>
          <w:p w14:paraId="207554B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4013D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455E9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4AB800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95CC9BD" w14:textId="77777777" w:rsidTr="0018769E">
        <w:tc>
          <w:tcPr>
            <w:tcW w:w="2800" w:type="dxa"/>
            <w:shd w:val="clear" w:color="auto" w:fill="auto"/>
          </w:tcPr>
          <w:p w14:paraId="5868C6A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98DE2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8EC1C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ACB9B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B43CF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3696" w:rsidRPr="0012157F" w14:paraId="6B8AB560" w14:textId="77777777" w:rsidTr="00215D0B">
        <w:tc>
          <w:tcPr>
            <w:tcW w:w="9104" w:type="dxa"/>
            <w:shd w:val="clear" w:color="auto" w:fill="D9D9D9"/>
          </w:tcPr>
          <w:p w14:paraId="38939963" w14:textId="77777777" w:rsidR="00443696" w:rsidRPr="0012157F" w:rsidRDefault="00443696" w:rsidP="00215D0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17033A6" w14:textId="77777777" w:rsidR="00443696" w:rsidRPr="0012157F" w:rsidRDefault="00443696" w:rsidP="00215D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4369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87A2220" w14:textId="77777777" w:rsidR="00443696" w:rsidRPr="00612283" w:rsidRDefault="00443696" w:rsidP="00215D0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07BEFA8" w14:textId="77777777" w:rsidR="00443696" w:rsidRPr="00612283" w:rsidRDefault="00443696" w:rsidP="00215D0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DA5C531" w14:textId="77777777" w:rsidR="00443696" w:rsidRPr="0012157F" w:rsidRDefault="00443696" w:rsidP="00215D0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35D162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07EB42B" w14:textId="77777777" w:rsidTr="0018769E">
        <w:tc>
          <w:tcPr>
            <w:tcW w:w="2269" w:type="dxa"/>
            <w:shd w:val="clear" w:color="auto" w:fill="auto"/>
          </w:tcPr>
          <w:p w14:paraId="65273D1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5E94C9" w14:textId="77777777" w:rsidR="002578E4" w:rsidRPr="00A2540E" w:rsidRDefault="0044369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6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3696" w:rsidRPr="00A2540E" w14:paraId="76F27460" w14:textId="77777777" w:rsidTr="00215D0B">
        <w:tc>
          <w:tcPr>
            <w:tcW w:w="2269" w:type="dxa"/>
            <w:shd w:val="clear" w:color="auto" w:fill="auto"/>
          </w:tcPr>
          <w:p w14:paraId="37D2A499" w14:textId="77777777" w:rsidR="00443696" w:rsidRPr="00A2540E" w:rsidRDefault="00443696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01464B" w14:textId="00170B07" w:rsidR="00443696" w:rsidRPr="00A2540E" w:rsidRDefault="00443696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36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0E38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r w:rsidRPr="0044369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0E38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4E676B81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0940B9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43696" w:rsidRPr="0044369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5C99E6A" w14:textId="77777777" w:rsidTr="00650D6C">
        <w:tc>
          <w:tcPr>
            <w:tcW w:w="9104" w:type="dxa"/>
            <w:shd w:val="clear" w:color="auto" w:fill="D9D9D9"/>
          </w:tcPr>
          <w:p w14:paraId="7A8E07A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2CF1A4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E2F0FF9" w14:textId="77777777" w:rsidR="00443696" w:rsidRPr="00992BD8" w:rsidRDefault="00443696" w:rsidP="0044369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E848D8F" w14:textId="77777777" w:rsidR="002426FF" w:rsidRPr="00A44833" w:rsidRDefault="00443696" w:rsidP="0044369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E379971" w14:textId="77777777" w:rsidR="00443696" w:rsidRPr="00A44833" w:rsidRDefault="00443696" w:rsidP="004436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6064C81" w14:textId="77777777" w:rsidR="00443696" w:rsidRPr="0012157F" w:rsidRDefault="00443696" w:rsidP="0044369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AB1E381" w14:textId="77777777" w:rsidR="00443696" w:rsidRPr="0012157F" w:rsidRDefault="00443696" w:rsidP="0044369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71A24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36A820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80A843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67FAECA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B614FD4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F4046B1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62CDF1D" w14:textId="77777777" w:rsidTr="00CD4DD1">
        <w:tc>
          <w:tcPr>
            <w:tcW w:w="9104" w:type="dxa"/>
            <w:shd w:val="clear" w:color="auto" w:fill="D9D9D9"/>
          </w:tcPr>
          <w:p w14:paraId="6FE4C37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2783EAA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355DF5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E58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99FD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43696" w:rsidRPr="0012157F" w14:paraId="1A3D8918" w14:textId="77777777" w:rsidTr="00215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A79C" w14:textId="77777777" w:rsidR="00443696" w:rsidRPr="0012157F" w:rsidRDefault="00443696" w:rsidP="00215D0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E7AF" w14:textId="77777777" w:rsidR="00443696" w:rsidRPr="0012157F" w:rsidRDefault="00443696" w:rsidP="00215D0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9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B1D0082" w14:textId="77777777" w:rsidR="00443696" w:rsidRPr="00443696" w:rsidRDefault="00443696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</w:t>
            </w:r>
          </w:p>
          <w:p w14:paraId="52A9768F" w14:textId="77777777" w:rsidR="00443696" w:rsidRPr="00443696" w:rsidRDefault="00443696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Zamawiający uzna warunek za spełniony, jeżeli wykonawca wykaże, że dysponuje co najmniej 1 autobusem dla każdej części, posiadającym co najmniej 17 miejsc siedzących.</w:t>
            </w:r>
          </w:p>
          <w:p w14:paraId="4A362530" w14:textId="77777777" w:rsidR="00443696" w:rsidRPr="0012157F" w:rsidRDefault="00443696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Zamawiający dopuszcza łączne spełnianie warunku przez Wykonawców.</w:t>
            </w:r>
          </w:p>
        </w:tc>
      </w:tr>
      <w:tr w:rsidR="00443696" w:rsidRPr="0012157F" w14:paraId="0C8D3598" w14:textId="77777777" w:rsidTr="00215D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0B5A" w14:textId="77777777" w:rsidR="00443696" w:rsidRPr="0012157F" w:rsidRDefault="00443696" w:rsidP="00215D0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46ED" w14:textId="77777777" w:rsidR="00443696" w:rsidRPr="0012157F" w:rsidRDefault="00443696" w:rsidP="00215D0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369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8F6B3A9" w14:textId="77777777" w:rsidR="00443696" w:rsidRPr="00443696" w:rsidRDefault="00443696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14:paraId="0B5731C4" w14:textId="77777777" w:rsidR="00443696" w:rsidRPr="00443696" w:rsidRDefault="00443696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Zamawiający uzna warunek za spełniony, jeżeli Wykonawca wykaże, że posiada aktualne zezwolenie na wykonywanie zawodu przewoźnika drogowego w zakresie przewozu osób lub aktualną licencję na wykonywanie krajowego transportu drogowego osób zgodnie z ustawą z dnia 6 września 2001 r. o transporcie drogowym (tj. Dz. U. z 2019 r. poz. 2140 z późn zm.).</w:t>
            </w:r>
          </w:p>
          <w:p w14:paraId="2B1CD7BD" w14:textId="77777777" w:rsidR="00443696" w:rsidRPr="0012157F" w:rsidRDefault="00443696" w:rsidP="00215D0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369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warunek dotyczący posiadania uprawnień do wykonywania usług przewozowych musi spełniać każdy z wykonawców wspólnie ubiegających się o bezpośrednie zawarcie umowy.</w:t>
            </w:r>
          </w:p>
        </w:tc>
      </w:tr>
    </w:tbl>
    <w:p w14:paraId="204DCA15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34E548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F0CC0A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7471D0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E30AFD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CD79ED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6F51A4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3FE325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9DD386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CA6FC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F2E4E3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10E60C9" w14:textId="77777777" w:rsidTr="00CD4DD1">
        <w:tc>
          <w:tcPr>
            <w:tcW w:w="9104" w:type="dxa"/>
            <w:shd w:val="clear" w:color="auto" w:fill="D9D9D9"/>
          </w:tcPr>
          <w:p w14:paraId="2E7BDE5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FA3F866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A47D6C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06E00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FCDBA5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273A713" w14:textId="1763C98E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39DD7891" w14:textId="12544CEF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E2DF7" w14:textId="77777777" w:rsidR="00846C86" w:rsidRDefault="00846C86" w:rsidP="0038231F">
      <w:pPr>
        <w:spacing w:after="0" w:line="240" w:lineRule="auto"/>
      </w:pPr>
      <w:r>
        <w:separator/>
      </w:r>
    </w:p>
  </w:endnote>
  <w:endnote w:type="continuationSeparator" w:id="0">
    <w:p w14:paraId="6F70F052" w14:textId="77777777" w:rsidR="00846C86" w:rsidRDefault="00846C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8D328" w14:textId="77777777" w:rsidR="00443696" w:rsidRDefault="004436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80B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CA7B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A9835" w14:textId="77777777" w:rsidR="00443696" w:rsidRDefault="00443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377D4" w14:textId="77777777" w:rsidR="00846C86" w:rsidRDefault="00846C86" w:rsidP="0038231F">
      <w:pPr>
        <w:spacing w:after="0" w:line="240" w:lineRule="auto"/>
      </w:pPr>
      <w:r>
        <w:separator/>
      </w:r>
    </w:p>
  </w:footnote>
  <w:footnote w:type="continuationSeparator" w:id="0">
    <w:p w14:paraId="2785A6D9" w14:textId="77777777" w:rsidR="00846C86" w:rsidRDefault="00846C86" w:rsidP="0038231F">
      <w:pPr>
        <w:spacing w:after="0" w:line="240" w:lineRule="auto"/>
      </w:pPr>
      <w:r>
        <w:continuationSeparator/>
      </w:r>
    </w:p>
  </w:footnote>
  <w:footnote w:id="1">
    <w:p w14:paraId="47F50C4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E4A0F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00CF4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1D51B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94D10" w14:textId="77777777" w:rsidR="00443696" w:rsidRDefault="00443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E7AE3" w14:textId="77777777" w:rsidR="00443696" w:rsidRDefault="00443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4C232" w14:textId="77777777" w:rsidR="00443696" w:rsidRDefault="004436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261072">
    <w:abstractNumId w:val="11"/>
  </w:num>
  <w:num w:numId="2" w16cid:durableId="842477108">
    <w:abstractNumId w:val="0"/>
  </w:num>
  <w:num w:numId="3" w16cid:durableId="1278874342">
    <w:abstractNumId w:val="10"/>
  </w:num>
  <w:num w:numId="4" w16cid:durableId="582958624">
    <w:abstractNumId w:val="13"/>
  </w:num>
  <w:num w:numId="5" w16cid:durableId="140850637">
    <w:abstractNumId w:val="12"/>
  </w:num>
  <w:num w:numId="6" w16cid:durableId="1134323691">
    <w:abstractNumId w:val="9"/>
  </w:num>
  <w:num w:numId="7" w16cid:durableId="1842355060">
    <w:abstractNumId w:val="1"/>
  </w:num>
  <w:num w:numId="8" w16cid:durableId="1787037102">
    <w:abstractNumId w:val="6"/>
  </w:num>
  <w:num w:numId="9" w16cid:durableId="142745520">
    <w:abstractNumId w:val="4"/>
  </w:num>
  <w:num w:numId="10" w16cid:durableId="1315910257">
    <w:abstractNumId w:val="7"/>
  </w:num>
  <w:num w:numId="11" w16cid:durableId="1694459593">
    <w:abstractNumId w:val="5"/>
  </w:num>
  <w:num w:numId="12" w16cid:durableId="123894073">
    <w:abstractNumId w:val="8"/>
  </w:num>
  <w:num w:numId="13" w16cid:durableId="1144128825">
    <w:abstractNumId w:val="3"/>
  </w:num>
  <w:num w:numId="14" w16cid:durableId="157041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C8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38DE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475B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622F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43696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6C86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5542B"/>
  <w15:docId w15:val="{17DE1D4E-2C33-440C-B02B-B0E212C4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2016-07-26T10:32:00Z</cp:lastPrinted>
  <dcterms:created xsi:type="dcterms:W3CDTF">2024-12-27T08:46:00Z</dcterms:created>
  <dcterms:modified xsi:type="dcterms:W3CDTF">2025-01-02T10:23:00Z</dcterms:modified>
</cp:coreProperties>
</file>