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5C5" w:rsidRPr="00C42AA2" w:rsidRDefault="000F45BB" w:rsidP="00817DB3">
      <w:pPr>
        <w:jc w:val="right"/>
        <w:rPr>
          <w:sz w:val="20"/>
          <w:szCs w:val="20"/>
        </w:rPr>
      </w:pPr>
      <w:bookmarkStart w:id="0" w:name="_Hlk53520193"/>
      <w:r w:rsidRPr="00C42AA2">
        <w:rPr>
          <w:sz w:val="20"/>
          <w:szCs w:val="20"/>
        </w:rPr>
        <w:t>DRWINIA</w:t>
      </w:r>
      <w:r w:rsidR="00F245C5" w:rsidRPr="00C42AA2">
        <w:rPr>
          <w:sz w:val="20"/>
          <w:szCs w:val="20"/>
        </w:rPr>
        <w:t xml:space="preserve"> dnia: </w:t>
      </w:r>
      <w:r w:rsidR="00126ED0">
        <w:rPr>
          <w:sz w:val="20"/>
          <w:szCs w:val="20"/>
        </w:rPr>
        <w:t>2024-12-31</w:t>
      </w:r>
    </w:p>
    <w:p w:rsidR="00F245C5" w:rsidRPr="00C42AA2" w:rsidRDefault="000F45BB" w:rsidP="00817DB3">
      <w:pPr>
        <w:spacing w:line="360" w:lineRule="auto"/>
        <w:ind w:right="3969"/>
        <w:rPr>
          <w:b/>
          <w:bCs/>
          <w:sz w:val="20"/>
          <w:szCs w:val="20"/>
        </w:rPr>
      </w:pPr>
      <w:r w:rsidRPr="00C42AA2">
        <w:rPr>
          <w:b/>
          <w:bCs/>
          <w:sz w:val="20"/>
          <w:szCs w:val="20"/>
        </w:rPr>
        <w:t>GMINA DRWINIA</w:t>
      </w:r>
    </w:p>
    <w:p w:rsidR="00F245C5" w:rsidRPr="00C42AA2" w:rsidRDefault="000F45BB" w:rsidP="00817DB3">
      <w:pPr>
        <w:spacing w:line="360" w:lineRule="auto"/>
        <w:ind w:right="3969"/>
        <w:rPr>
          <w:sz w:val="20"/>
          <w:szCs w:val="20"/>
        </w:rPr>
      </w:pPr>
      <w:r w:rsidRPr="00C42AA2">
        <w:rPr>
          <w:sz w:val="20"/>
          <w:szCs w:val="20"/>
        </w:rPr>
        <w:t>DRWINIA</w:t>
      </w:r>
      <w:r w:rsidR="00F245C5" w:rsidRPr="00C42AA2">
        <w:rPr>
          <w:sz w:val="20"/>
          <w:szCs w:val="20"/>
        </w:rPr>
        <w:t xml:space="preserve"> </w:t>
      </w:r>
      <w:r w:rsidRPr="00C42AA2">
        <w:rPr>
          <w:sz w:val="20"/>
          <w:szCs w:val="20"/>
        </w:rPr>
        <w:t>57</w:t>
      </w:r>
    </w:p>
    <w:p w:rsidR="00F245C5" w:rsidRPr="00C42AA2" w:rsidRDefault="000F45BB" w:rsidP="00817DB3">
      <w:pPr>
        <w:ind w:right="4253"/>
        <w:rPr>
          <w:sz w:val="20"/>
          <w:szCs w:val="20"/>
        </w:rPr>
      </w:pPr>
      <w:r w:rsidRPr="00C42AA2">
        <w:rPr>
          <w:sz w:val="20"/>
          <w:szCs w:val="20"/>
        </w:rPr>
        <w:t>32-709</w:t>
      </w:r>
      <w:r w:rsidR="00F245C5" w:rsidRPr="00C42AA2">
        <w:rPr>
          <w:sz w:val="20"/>
          <w:szCs w:val="20"/>
        </w:rPr>
        <w:t xml:space="preserve"> </w:t>
      </w:r>
      <w:r w:rsidRPr="00C42AA2">
        <w:rPr>
          <w:sz w:val="20"/>
          <w:szCs w:val="20"/>
        </w:rPr>
        <w:t>DRWINIA</w:t>
      </w:r>
    </w:p>
    <w:p w:rsidR="00D30F1F" w:rsidRPr="00C42AA2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b/>
          <w:sz w:val="20"/>
          <w:szCs w:val="20"/>
        </w:rPr>
      </w:pPr>
      <w:r w:rsidRPr="00C42AA2">
        <w:rPr>
          <w:b/>
          <w:sz w:val="20"/>
          <w:szCs w:val="20"/>
        </w:rPr>
        <w:t>WYKONAWCY</w:t>
      </w:r>
    </w:p>
    <w:p w:rsidR="00F245C5" w:rsidRPr="00C42AA2" w:rsidRDefault="00D30F1F" w:rsidP="00D30F1F">
      <w:pPr>
        <w:tabs>
          <w:tab w:val="right" w:pos="9072"/>
        </w:tabs>
        <w:spacing w:after="600" w:line="360" w:lineRule="auto"/>
        <w:ind w:left="5670"/>
        <w:jc w:val="both"/>
        <w:rPr>
          <w:b/>
          <w:sz w:val="20"/>
          <w:szCs w:val="20"/>
        </w:rPr>
      </w:pPr>
      <w:r w:rsidRPr="00C42AA2">
        <w:rPr>
          <w:sz w:val="20"/>
          <w:szCs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C42AA2" w:rsidTr="002716A3">
        <w:tc>
          <w:tcPr>
            <w:tcW w:w="10065" w:type="dxa"/>
            <w:shd w:val="clear" w:color="auto" w:fill="F2F2F2"/>
            <w:hideMark/>
          </w:tcPr>
          <w:p w:rsidR="00FD05A7" w:rsidRDefault="00FD05A7" w:rsidP="005407C6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F245C5" w:rsidRPr="00C42AA2" w:rsidRDefault="005407C6" w:rsidP="005407C6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407C6">
              <w:rPr>
                <w:b/>
                <w:spacing w:val="50"/>
                <w:kern w:val="28"/>
                <w:sz w:val="20"/>
                <w:szCs w:val="20"/>
              </w:rPr>
              <w:t xml:space="preserve">  o wyborze najkorzys</w:t>
            </w:r>
            <w:r>
              <w:rPr>
                <w:b/>
                <w:spacing w:val="50"/>
                <w:kern w:val="28"/>
                <w:sz w:val="20"/>
                <w:szCs w:val="20"/>
              </w:rPr>
              <w:t xml:space="preserve">tniejszej oferty zadania nr 2 i 3 </w:t>
            </w:r>
            <w:r w:rsidR="00C42AA2">
              <w:rPr>
                <w:b/>
                <w:spacing w:val="50"/>
                <w:kern w:val="28"/>
                <w:sz w:val="20"/>
                <w:szCs w:val="20"/>
              </w:rPr>
              <w:t xml:space="preserve"> </w:t>
            </w:r>
          </w:p>
        </w:tc>
      </w:tr>
    </w:tbl>
    <w:p w:rsidR="00F245C5" w:rsidRPr="00C42AA2" w:rsidRDefault="00F245C5" w:rsidP="00F245C5">
      <w:pPr>
        <w:keepNext/>
        <w:spacing w:after="240"/>
        <w:outlineLvl w:val="0"/>
        <w:rPr>
          <w:b/>
          <w:sz w:val="20"/>
          <w:szCs w:val="20"/>
        </w:rPr>
      </w:pPr>
    </w:p>
    <w:p w:rsidR="00F245C5" w:rsidRPr="00C42AA2" w:rsidRDefault="00F245C5" w:rsidP="00F245C5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C42AA2">
        <w:rPr>
          <w:rFonts w:eastAsia="Calibri"/>
          <w:sz w:val="20"/>
          <w:szCs w:val="20"/>
          <w:lang w:eastAsia="en-US"/>
        </w:rPr>
        <w:t xml:space="preserve">Dotyczy </w:t>
      </w:r>
      <w:r w:rsidRPr="00C42AA2">
        <w:rPr>
          <w:sz w:val="20"/>
          <w:szCs w:val="20"/>
        </w:rPr>
        <w:t>postępowania o udzielenie zamówienia publicznego</w:t>
      </w:r>
      <w:r w:rsidRPr="00C42AA2">
        <w:rPr>
          <w:rFonts w:eastAsia="Calibri"/>
          <w:sz w:val="20"/>
          <w:szCs w:val="20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C42AA2" w:rsidTr="002716A3">
        <w:tc>
          <w:tcPr>
            <w:tcW w:w="2269" w:type="dxa"/>
            <w:shd w:val="clear" w:color="auto" w:fill="auto"/>
          </w:tcPr>
          <w:p w:rsidR="00F245C5" w:rsidRPr="00C42AA2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245C5" w:rsidRPr="00C42AA2" w:rsidRDefault="000F45BB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42AA2">
              <w:rPr>
                <w:bCs/>
                <w:sz w:val="20"/>
                <w:szCs w:val="20"/>
              </w:rPr>
              <w:t>Uporządkowanie gospodarki wodno-ściekowej na terenie aglomeracji  Drwinia - etap I</w:t>
            </w:r>
          </w:p>
        </w:tc>
      </w:tr>
      <w:tr w:rsidR="000F45BB" w:rsidRPr="00C42AA2" w:rsidTr="00525BC6">
        <w:tc>
          <w:tcPr>
            <w:tcW w:w="2269" w:type="dxa"/>
            <w:shd w:val="clear" w:color="auto" w:fill="auto"/>
          </w:tcPr>
          <w:p w:rsidR="000F45BB" w:rsidRPr="00C42AA2" w:rsidRDefault="000F45BB" w:rsidP="00525B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F45BB" w:rsidRPr="00C42AA2" w:rsidRDefault="000F45BB" w:rsidP="00525B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42AA2">
              <w:rPr>
                <w:bCs/>
                <w:sz w:val="20"/>
                <w:szCs w:val="20"/>
              </w:rPr>
              <w:t>ZP.271.12.2024</w:t>
            </w:r>
          </w:p>
        </w:tc>
      </w:tr>
    </w:tbl>
    <w:p w:rsidR="00F245C5" w:rsidRPr="00C42AA2" w:rsidRDefault="00F245C5" w:rsidP="00F245C5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:rsidR="00A02E94" w:rsidRPr="00C42AA2" w:rsidRDefault="00FD05A7" w:rsidP="0013621B">
      <w:pPr>
        <w:pStyle w:val="Nagwek"/>
        <w:tabs>
          <w:tab w:val="left" w:pos="708"/>
        </w:tabs>
        <w:spacing w:after="120" w:line="360" w:lineRule="auto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Zamawiający, </w:t>
      </w:r>
      <w:r>
        <w:rPr>
          <w:b/>
          <w:sz w:val="20"/>
          <w:szCs w:val="20"/>
        </w:rPr>
        <w:t>GMINA DRWINIA</w:t>
      </w:r>
      <w:r>
        <w:rPr>
          <w:sz w:val="20"/>
          <w:szCs w:val="20"/>
        </w:rPr>
        <w:t>, działając na podstawie art. 253 ust. 1 pkt. 1 i ust. 2 ustawy z dnia 11 września 2019r. Prawo zamówień publicznych (</w:t>
      </w:r>
      <w:proofErr w:type="spellStart"/>
      <w:r>
        <w:rPr>
          <w:sz w:val="20"/>
          <w:szCs w:val="20"/>
        </w:rPr>
        <w:t>t.j</w:t>
      </w:r>
      <w:proofErr w:type="spellEnd"/>
      <w:r>
        <w:rPr>
          <w:sz w:val="20"/>
          <w:szCs w:val="20"/>
        </w:rPr>
        <w:t xml:space="preserve">. Dz. U. z 2024 poz. 1320), zwanej dalej „ustawą </w:t>
      </w:r>
      <w:proofErr w:type="spellStart"/>
      <w:r>
        <w:rPr>
          <w:sz w:val="20"/>
          <w:szCs w:val="20"/>
        </w:rPr>
        <w:t>Pzp</w:t>
      </w:r>
      <w:proofErr w:type="spellEnd"/>
      <w:r>
        <w:rPr>
          <w:sz w:val="20"/>
          <w:szCs w:val="20"/>
        </w:rPr>
        <w:t>”, informuje, że w toczącym się postępowaniu o udzielenie zamówienia publicznego, jako najkorzystniejsza wybrana została oferta złożona przez wykonawcę</w:t>
      </w:r>
      <w:bookmarkStart w:id="1" w:name="_GoBack"/>
      <w:bookmarkEnd w:id="1"/>
      <w:r w:rsidR="00A02E94" w:rsidRPr="00C42AA2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F45BB" w:rsidRPr="00C42AA2" w:rsidTr="00C42AA2">
        <w:trPr>
          <w:cantSplit/>
          <w:trHeight w:val="237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C42AA2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C42AA2">
              <w:rPr>
                <w:b/>
                <w:bCs/>
                <w:sz w:val="20"/>
                <w:szCs w:val="20"/>
              </w:rPr>
              <w:t>Część nr 2</w:t>
            </w:r>
            <w:r w:rsidRPr="00C42AA2">
              <w:rPr>
                <w:sz w:val="20"/>
                <w:szCs w:val="20"/>
              </w:rPr>
              <w:t>: Rozbudowa sieci wodociągowej w miejscowości Mikluszowice</w:t>
            </w:r>
          </w:p>
          <w:p w:rsidR="000F45BB" w:rsidRPr="00C42AA2" w:rsidRDefault="000F45BB" w:rsidP="00C42AA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C42AA2">
              <w:rPr>
                <w:b/>
                <w:sz w:val="20"/>
                <w:szCs w:val="20"/>
              </w:rPr>
              <w:t>Firma Usługowo-Handlowa MONTER Artur Kasprzyk</w:t>
            </w:r>
          </w:p>
          <w:p w:rsidR="000F45BB" w:rsidRPr="00C42AA2" w:rsidRDefault="00C42AA2" w:rsidP="00C42AA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0F45BB" w:rsidRPr="00C42AA2">
              <w:rPr>
                <w:bCs/>
                <w:sz w:val="20"/>
                <w:szCs w:val="20"/>
              </w:rPr>
              <w:t xml:space="preserve">Matejki 6 </w:t>
            </w:r>
          </w:p>
          <w:p w:rsidR="000F45BB" w:rsidRPr="00C42AA2" w:rsidRDefault="000F45BB" w:rsidP="00C42AA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C42AA2">
              <w:rPr>
                <w:bCs/>
                <w:sz w:val="20"/>
                <w:szCs w:val="20"/>
              </w:rPr>
              <w:t>32-700 Bochnia</w:t>
            </w:r>
          </w:p>
          <w:p w:rsidR="000F45BB" w:rsidRPr="00C42AA2" w:rsidRDefault="000F45BB" w:rsidP="00C42AA2">
            <w:pPr>
              <w:jc w:val="both"/>
              <w:rPr>
                <w:bCs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za cenę wykonania przedmiotu zamówienia w wysokości </w:t>
            </w:r>
            <w:r w:rsidRPr="00C42AA2">
              <w:rPr>
                <w:b/>
                <w:sz w:val="20"/>
                <w:szCs w:val="20"/>
              </w:rPr>
              <w:t>119 347.11 zł</w:t>
            </w:r>
            <w:r w:rsidRPr="00C42AA2">
              <w:rPr>
                <w:sz w:val="20"/>
                <w:szCs w:val="20"/>
              </w:rPr>
              <w:t xml:space="preserve"> </w:t>
            </w:r>
            <w:r w:rsidRPr="00C42AA2">
              <w:rPr>
                <w:b/>
                <w:bCs/>
                <w:sz w:val="20"/>
                <w:szCs w:val="20"/>
              </w:rPr>
              <w:t>brutto</w:t>
            </w:r>
            <w:r w:rsidRPr="00C42AA2">
              <w:rPr>
                <w:bCs/>
                <w:sz w:val="20"/>
                <w:szCs w:val="20"/>
              </w:rPr>
              <w:t>.</w:t>
            </w:r>
          </w:p>
          <w:p w:rsidR="000F45BB" w:rsidRPr="00C42AA2" w:rsidRDefault="000F45BB" w:rsidP="00C42AA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C42AA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42AA2">
              <w:rPr>
                <w:color w:val="000000"/>
                <w:sz w:val="20"/>
                <w:szCs w:val="20"/>
              </w:rPr>
              <w:t>:</w:t>
            </w:r>
          </w:p>
          <w:p w:rsidR="000F45BB" w:rsidRPr="00C42AA2" w:rsidRDefault="000F45BB" w:rsidP="00C42AA2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Została wybrana oferta, która </w:t>
            </w:r>
            <w:r w:rsidR="00C42AA2" w:rsidRPr="00C42AA2">
              <w:rPr>
                <w:sz w:val="20"/>
                <w:szCs w:val="20"/>
              </w:rPr>
              <w:t>przedstawiła</w:t>
            </w:r>
            <w:r w:rsidRPr="00C42AA2">
              <w:rPr>
                <w:sz w:val="20"/>
                <w:szCs w:val="20"/>
              </w:rPr>
              <w:t xml:space="preserve"> najkorzystniejszy bilans ceny i kryterium jakościowego</w:t>
            </w:r>
          </w:p>
        </w:tc>
      </w:tr>
      <w:tr w:rsidR="000F45BB" w:rsidRPr="00C42AA2" w:rsidTr="00525BC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C42AA2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C42AA2">
              <w:rPr>
                <w:b/>
                <w:bCs/>
                <w:sz w:val="20"/>
                <w:szCs w:val="20"/>
              </w:rPr>
              <w:t>Część nr 3</w:t>
            </w:r>
            <w:r w:rsidRPr="00C42AA2">
              <w:rPr>
                <w:sz w:val="20"/>
                <w:szCs w:val="20"/>
              </w:rPr>
              <w:t>: Rozbudowa sieci wodociągowej w miejscowości Dziewin</w:t>
            </w:r>
          </w:p>
          <w:p w:rsidR="000F45BB" w:rsidRPr="00C42AA2" w:rsidRDefault="000F45BB" w:rsidP="00C42AA2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C42AA2">
              <w:rPr>
                <w:b/>
                <w:sz w:val="20"/>
                <w:szCs w:val="20"/>
              </w:rPr>
              <w:t>Firma Usługowo-Handlowa MONTER Artur Kasprzyk</w:t>
            </w:r>
          </w:p>
          <w:p w:rsidR="000F45BB" w:rsidRPr="00C42AA2" w:rsidRDefault="00C42AA2" w:rsidP="00C42AA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0F45BB" w:rsidRPr="00C42AA2">
              <w:rPr>
                <w:bCs/>
                <w:sz w:val="20"/>
                <w:szCs w:val="20"/>
              </w:rPr>
              <w:t xml:space="preserve">Matejki 6 </w:t>
            </w:r>
          </w:p>
          <w:p w:rsidR="000F45BB" w:rsidRPr="00C42AA2" w:rsidRDefault="000F45BB" w:rsidP="00C42AA2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C42AA2">
              <w:rPr>
                <w:bCs/>
                <w:sz w:val="20"/>
                <w:szCs w:val="20"/>
              </w:rPr>
              <w:t>32-700 Bochnia</w:t>
            </w:r>
          </w:p>
          <w:p w:rsidR="000F45BB" w:rsidRPr="00C42AA2" w:rsidRDefault="000F45BB" w:rsidP="00C42AA2">
            <w:pPr>
              <w:jc w:val="both"/>
              <w:rPr>
                <w:bCs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za cenę wykonania przedmiotu zamówienia w wysokości </w:t>
            </w:r>
            <w:r w:rsidRPr="00C42AA2">
              <w:rPr>
                <w:b/>
                <w:sz w:val="20"/>
                <w:szCs w:val="20"/>
              </w:rPr>
              <w:t>96 188.62 zł</w:t>
            </w:r>
            <w:r w:rsidRPr="00C42AA2">
              <w:rPr>
                <w:sz w:val="20"/>
                <w:szCs w:val="20"/>
              </w:rPr>
              <w:t xml:space="preserve"> </w:t>
            </w:r>
            <w:r w:rsidRPr="00C42AA2">
              <w:rPr>
                <w:b/>
                <w:bCs/>
                <w:sz w:val="20"/>
                <w:szCs w:val="20"/>
              </w:rPr>
              <w:t>brutto</w:t>
            </w:r>
            <w:r w:rsidRPr="00C42AA2">
              <w:rPr>
                <w:bCs/>
                <w:sz w:val="20"/>
                <w:szCs w:val="20"/>
              </w:rPr>
              <w:t>.</w:t>
            </w:r>
          </w:p>
          <w:p w:rsidR="000F45BB" w:rsidRPr="00C42AA2" w:rsidRDefault="000F45BB" w:rsidP="00C42AA2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C42AA2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42AA2">
              <w:rPr>
                <w:color w:val="000000"/>
                <w:sz w:val="20"/>
                <w:szCs w:val="20"/>
              </w:rPr>
              <w:t>:</w:t>
            </w:r>
          </w:p>
          <w:p w:rsidR="000F45BB" w:rsidRPr="00C42AA2" w:rsidRDefault="000F45BB" w:rsidP="00C42AA2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Została wybrana oferta, która </w:t>
            </w:r>
            <w:r w:rsidR="00C42AA2" w:rsidRPr="00C42AA2">
              <w:rPr>
                <w:sz w:val="20"/>
                <w:szCs w:val="20"/>
              </w:rPr>
              <w:t>przedstawiła</w:t>
            </w:r>
            <w:r w:rsidRPr="00C42AA2">
              <w:rPr>
                <w:sz w:val="20"/>
                <w:szCs w:val="20"/>
              </w:rPr>
              <w:t xml:space="preserve"> najkorzystniejszy bila</w:t>
            </w:r>
            <w:r w:rsidR="00C42AA2">
              <w:rPr>
                <w:sz w:val="20"/>
                <w:szCs w:val="20"/>
              </w:rPr>
              <w:t>ns ceny i kryterium jakościowego</w:t>
            </w:r>
          </w:p>
        </w:tc>
      </w:tr>
    </w:tbl>
    <w:p w:rsidR="00A02E94" w:rsidRPr="00C42AA2" w:rsidRDefault="00F245C5" w:rsidP="00F245C5">
      <w:pPr>
        <w:spacing w:before="360" w:after="120" w:line="276" w:lineRule="auto"/>
        <w:jc w:val="both"/>
        <w:rPr>
          <w:color w:val="000000"/>
          <w:sz w:val="20"/>
          <w:szCs w:val="20"/>
        </w:rPr>
      </w:pPr>
      <w:r w:rsidRPr="00C42AA2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C42AA2">
        <w:rPr>
          <w:color w:val="000000"/>
          <w:sz w:val="20"/>
          <w:szCs w:val="2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:rsidRPr="00C42AA2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C42AA2" w:rsidRDefault="00F245C5" w:rsidP="005C35EA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C42AA2">
              <w:rPr>
                <w:bCs/>
                <w:sz w:val="20"/>
                <w:szCs w:val="20"/>
              </w:rPr>
              <w:t>Część</w:t>
            </w:r>
            <w:r w:rsidR="00A02E94" w:rsidRPr="00C42AA2">
              <w:rPr>
                <w:bCs/>
                <w:sz w:val="20"/>
                <w:szCs w:val="20"/>
              </w:rPr>
              <w:t xml:space="preserve"> </w:t>
            </w:r>
            <w:r w:rsidR="007D7932" w:rsidRPr="00C42AA2">
              <w:rPr>
                <w:bCs/>
                <w:sz w:val="20"/>
                <w:szCs w:val="20"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C42AA2" w:rsidRDefault="007D7932" w:rsidP="005C35EA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C42AA2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C42AA2" w:rsidRDefault="007D7932" w:rsidP="005C35EA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C42AA2">
              <w:rPr>
                <w:bCs/>
                <w:color w:val="000000"/>
                <w:sz w:val="20"/>
                <w:szCs w:val="20"/>
              </w:rPr>
              <w:t>K</w:t>
            </w:r>
            <w:r w:rsidR="00A02E94" w:rsidRPr="00C42AA2">
              <w:rPr>
                <w:bCs/>
                <w:color w:val="000000"/>
                <w:sz w:val="20"/>
                <w:szCs w:val="20"/>
              </w:rPr>
              <w:t xml:space="preserve">ryterium - </w:t>
            </w:r>
            <w:r w:rsidRPr="00C42AA2">
              <w:rPr>
                <w:bCs/>
                <w:color w:val="000000"/>
                <w:sz w:val="20"/>
                <w:szCs w:val="2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C42AA2" w:rsidRDefault="00A02E94" w:rsidP="005C35EA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C42AA2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0F45BB" w:rsidRPr="00C42AA2" w:rsidTr="00525B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Rozbudowa sieci wodociągowej w miejscowości Mikluszowice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42AA2">
              <w:rPr>
                <w:b/>
                <w:bCs/>
                <w:sz w:val="20"/>
                <w:szCs w:val="20"/>
              </w:rPr>
              <w:t>Firma Usługowo-Handlowa MONTER Artur Kasprzyk</w:t>
            </w:r>
          </w:p>
          <w:p w:rsidR="000F45BB" w:rsidRPr="00C42AA2" w:rsidRDefault="00817DB3" w:rsidP="00525BC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F45BB" w:rsidRPr="00C42AA2">
              <w:rPr>
                <w:sz w:val="20"/>
                <w:szCs w:val="20"/>
              </w:rPr>
              <w:t>Matejki 6</w:t>
            </w:r>
          </w:p>
          <w:p w:rsidR="000F45BB" w:rsidRPr="00C42AA2" w:rsidRDefault="000F45BB" w:rsidP="00525BC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32-700 Bochnia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before="4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1 - Cena - 60.00</w:t>
            </w:r>
          </w:p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jc w:val="center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  100,00</w:t>
            </w:r>
          </w:p>
        </w:tc>
      </w:tr>
      <w:tr w:rsidR="000F45BB" w:rsidRPr="00C42AA2" w:rsidTr="00525B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lastRenderedPageBreak/>
              <w:t>2 - Rozbudowa sieci wodociągowej w miejscowości Mikluszowice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AA2" w:rsidRPr="00817DB3" w:rsidRDefault="00C42AA2" w:rsidP="00C42AA2">
            <w:pPr>
              <w:spacing w:before="80" w:after="40"/>
              <w:rPr>
                <w:b/>
                <w:sz w:val="20"/>
                <w:szCs w:val="20"/>
              </w:rPr>
            </w:pPr>
            <w:r w:rsidRPr="00817DB3">
              <w:rPr>
                <w:b/>
                <w:sz w:val="20"/>
                <w:szCs w:val="20"/>
              </w:rPr>
              <w:t xml:space="preserve">Konsorcjum </w:t>
            </w:r>
          </w:p>
          <w:p w:rsidR="00C42AA2" w:rsidRPr="00C42AA2" w:rsidRDefault="00C42AA2" w:rsidP="00C42AA2">
            <w:pPr>
              <w:spacing w:before="8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Lider: Zakład Robót Inżynieryjno Budowlanych Michał Anioł</w:t>
            </w:r>
          </w:p>
          <w:p w:rsidR="00C42AA2" w:rsidRPr="00C42AA2" w:rsidRDefault="00C42AA2" w:rsidP="00C42AA2">
            <w:pPr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Stary Wiśnicz 141 </w:t>
            </w:r>
          </w:p>
          <w:p w:rsidR="00C42AA2" w:rsidRPr="00C42AA2" w:rsidRDefault="00C42AA2" w:rsidP="00C42AA2">
            <w:pPr>
              <w:spacing w:after="80"/>
              <w:jc w:val="both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32-720 Nowy Wiśnicz</w:t>
            </w:r>
          </w:p>
          <w:p w:rsidR="00C42AA2" w:rsidRPr="00C42AA2" w:rsidRDefault="00C42AA2" w:rsidP="00C42AA2">
            <w:pPr>
              <w:spacing w:after="80"/>
              <w:jc w:val="both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Partner: </w:t>
            </w:r>
          </w:p>
          <w:p w:rsidR="00C42AA2" w:rsidRPr="00C42AA2" w:rsidRDefault="00C42AA2" w:rsidP="00C42AA2">
            <w:pPr>
              <w:spacing w:before="8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lider: Zakład Robót Inżynieryjno Budowlanych Augustyn  Anioł</w:t>
            </w:r>
          </w:p>
          <w:p w:rsidR="00C42AA2" w:rsidRPr="00C42AA2" w:rsidRDefault="00C42AA2" w:rsidP="00C42AA2">
            <w:pPr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Stary Wiśnicz 141 </w:t>
            </w:r>
          </w:p>
          <w:p w:rsidR="000F45BB" w:rsidRPr="00C42AA2" w:rsidRDefault="00C42AA2" w:rsidP="00C42AA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32-720 Nowy Wiśnicz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before="4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1 - Cena - 42.39</w:t>
            </w:r>
          </w:p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jc w:val="center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  82,39</w:t>
            </w:r>
          </w:p>
        </w:tc>
      </w:tr>
      <w:tr w:rsidR="000F45BB" w:rsidRPr="00C42AA2" w:rsidTr="00525B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Rozbudowa sieci wodociągowej w miejscowości Mikluszowice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C42AA2" w:rsidP="00525BC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42AA2">
              <w:rPr>
                <w:b/>
                <w:bCs/>
                <w:sz w:val="20"/>
                <w:szCs w:val="20"/>
              </w:rPr>
              <w:t>Zakład</w:t>
            </w:r>
            <w:r w:rsidR="000F45BB" w:rsidRPr="00C42AA2">
              <w:rPr>
                <w:b/>
                <w:bCs/>
                <w:sz w:val="20"/>
                <w:szCs w:val="20"/>
              </w:rPr>
              <w:t xml:space="preserve"> Instalacyjno-Budowlany LISBUD Paweł Lisowski</w:t>
            </w:r>
          </w:p>
          <w:p w:rsidR="000F45BB" w:rsidRPr="00C42AA2" w:rsidRDefault="000F45BB" w:rsidP="00525BC6">
            <w:pPr>
              <w:spacing w:line="276" w:lineRule="auto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Pstrągowa 340</w:t>
            </w:r>
          </w:p>
          <w:p w:rsidR="000F45BB" w:rsidRPr="00C42AA2" w:rsidRDefault="000F45BB" w:rsidP="00525BC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38-121 Pstrągowa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before="4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1 - Cena - 28.30</w:t>
            </w:r>
          </w:p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jc w:val="center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  68,30</w:t>
            </w:r>
          </w:p>
        </w:tc>
      </w:tr>
      <w:tr w:rsidR="000F45BB" w:rsidRPr="00C42AA2" w:rsidTr="00525B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Rozbudowa sieci wodociągowej w miejscowości Mikluszowice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42AA2">
              <w:rPr>
                <w:b/>
                <w:bCs/>
                <w:sz w:val="20"/>
                <w:szCs w:val="20"/>
              </w:rPr>
              <w:t>PHU "INKO 2001" K. ŁUKASIK, K. KACZOR, J.MAJEWSKI SPÓŁKA JAWNA</w:t>
            </w:r>
          </w:p>
          <w:p w:rsidR="000F45BB" w:rsidRPr="00C42AA2" w:rsidRDefault="00817DB3" w:rsidP="00525BC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F45BB" w:rsidRPr="00C42AA2">
              <w:rPr>
                <w:sz w:val="20"/>
                <w:szCs w:val="20"/>
              </w:rPr>
              <w:t>Lwowska 220</w:t>
            </w:r>
          </w:p>
          <w:p w:rsidR="000F45BB" w:rsidRPr="00C42AA2" w:rsidRDefault="000F45BB" w:rsidP="00525BC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33-300 Nowy Sącz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before="4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1 - Cena - 19.84</w:t>
            </w:r>
          </w:p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jc w:val="center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  59,84</w:t>
            </w:r>
          </w:p>
        </w:tc>
      </w:tr>
      <w:tr w:rsidR="000F45BB" w:rsidRPr="00C42AA2" w:rsidTr="00525B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Rozbudowa sieci wodociągowej w miejscowości Mikluszowice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42AA2">
              <w:rPr>
                <w:b/>
                <w:bCs/>
                <w:sz w:val="20"/>
                <w:szCs w:val="20"/>
              </w:rPr>
              <w:t>Mendel-Roboty Ziemne-Transport, Roman Mendel</w:t>
            </w:r>
          </w:p>
          <w:p w:rsidR="000F45BB" w:rsidRPr="00C42AA2" w:rsidRDefault="000F45BB" w:rsidP="00525BC6">
            <w:pPr>
              <w:spacing w:line="276" w:lineRule="auto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Jurków 332</w:t>
            </w:r>
          </w:p>
          <w:p w:rsidR="000F45BB" w:rsidRPr="00C42AA2" w:rsidRDefault="000F45BB" w:rsidP="00525BC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32-860 Czchów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before="4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1 - Cena - 14.55</w:t>
            </w:r>
          </w:p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jc w:val="center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  54,55</w:t>
            </w:r>
          </w:p>
        </w:tc>
      </w:tr>
      <w:tr w:rsidR="000F45BB" w:rsidRPr="00C42AA2" w:rsidTr="00525B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Rozbudowa sieci wodociągowej w miejscowości Mikluszowice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42AA2">
              <w:rPr>
                <w:b/>
                <w:bCs/>
                <w:sz w:val="20"/>
                <w:szCs w:val="20"/>
              </w:rPr>
              <w:t xml:space="preserve">P.P.H.U. BUD-RYS Łukasz </w:t>
            </w:r>
            <w:proofErr w:type="spellStart"/>
            <w:r w:rsidRPr="00C42AA2">
              <w:rPr>
                <w:b/>
                <w:bCs/>
                <w:sz w:val="20"/>
                <w:szCs w:val="20"/>
              </w:rPr>
              <w:t>Bazior</w:t>
            </w:r>
            <w:proofErr w:type="spellEnd"/>
          </w:p>
          <w:p w:rsidR="000F45BB" w:rsidRPr="00C42AA2" w:rsidRDefault="00C42AA2" w:rsidP="00525BC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F45BB" w:rsidRPr="00C42AA2">
              <w:rPr>
                <w:sz w:val="20"/>
                <w:szCs w:val="20"/>
              </w:rPr>
              <w:t>Podmiejska 65</w:t>
            </w:r>
          </w:p>
          <w:p w:rsidR="000F45BB" w:rsidRPr="00C42AA2" w:rsidRDefault="000F45BB" w:rsidP="00525BC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32-200 Miechów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before="4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1 - Cena - 20.58</w:t>
            </w:r>
          </w:p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jc w:val="center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  20,58</w:t>
            </w:r>
          </w:p>
        </w:tc>
      </w:tr>
      <w:tr w:rsidR="000F45BB" w:rsidRPr="00C42AA2" w:rsidTr="00525B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Rozbudowa sieci wodociągowej w miejscowości Mikluszowice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42AA2">
              <w:rPr>
                <w:b/>
                <w:bCs/>
                <w:sz w:val="20"/>
                <w:szCs w:val="20"/>
              </w:rPr>
              <w:t>AMG PROINVEST SP. Z O.O</w:t>
            </w:r>
          </w:p>
          <w:p w:rsidR="000F45BB" w:rsidRPr="00C42AA2" w:rsidRDefault="00C42AA2" w:rsidP="00525BC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F45BB" w:rsidRPr="00C42AA2">
              <w:rPr>
                <w:sz w:val="20"/>
                <w:szCs w:val="20"/>
              </w:rPr>
              <w:t>LESNA 12</w:t>
            </w:r>
          </w:p>
          <w:p w:rsidR="000F45BB" w:rsidRPr="00C42AA2" w:rsidRDefault="000F45BB" w:rsidP="00525BC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32-100 PROSZOWICE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before="4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1 - Cena - 0.00</w:t>
            </w:r>
          </w:p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jc w:val="center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  0,00</w:t>
            </w:r>
          </w:p>
        </w:tc>
      </w:tr>
      <w:tr w:rsidR="000F45BB" w:rsidRPr="00C42AA2" w:rsidTr="00525B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3 - Rozbudowa sieci wodociągowej w miejscowości Dziewin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42AA2">
              <w:rPr>
                <w:b/>
                <w:bCs/>
                <w:sz w:val="20"/>
                <w:szCs w:val="20"/>
              </w:rPr>
              <w:t>Firma Usługowo-Handlowa MONTER Artur Kasprzyk</w:t>
            </w:r>
          </w:p>
          <w:p w:rsidR="000F45BB" w:rsidRPr="00C42AA2" w:rsidRDefault="00C42AA2" w:rsidP="00525BC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F45BB" w:rsidRPr="00C42AA2">
              <w:rPr>
                <w:sz w:val="20"/>
                <w:szCs w:val="20"/>
              </w:rPr>
              <w:t>Matejki 6</w:t>
            </w:r>
          </w:p>
          <w:p w:rsidR="000F45BB" w:rsidRPr="00C42AA2" w:rsidRDefault="000F45BB" w:rsidP="00525BC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32-700 Bochnia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before="4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1 - Cena - 60.00</w:t>
            </w:r>
          </w:p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jc w:val="center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  100,00</w:t>
            </w:r>
          </w:p>
        </w:tc>
      </w:tr>
      <w:tr w:rsidR="000F45BB" w:rsidRPr="00C42AA2" w:rsidTr="00525B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3 - Rozbudowa sieci wodociągowej w miejscowości Dziewin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AA2" w:rsidRPr="00C42AA2" w:rsidRDefault="00C42AA2" w:rsidP="00C42AA2">
            <w:pPr>
              <w:spacing w:before="8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Konsorcjum </w:t>
            </w:r>
          </w:p>
          <w:p w:rsidR="00C42AA2" w:rsidRPr="00C42AA2" w:rsidRDefault="00C42AA2" w:rsidP="00C42AA2">
            <w:pPr>
              <w:spacing w:before="8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Lider: Zakład Robót Inżynieryjno Budowlanych Michał Anioł</w:t>
            </w:r>
          </w:p>
          <w:p w:rsidR="00C42AA2" w:rsidRPr="00C42AA2" w:rsidRDefault="00C42AA2" w:rsidP="00C42AA2">
            <w:pPr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Stary Wiśnicz 141 </w:t>
            </w:r>
          </w:p>
          <w:p w:rsidR="00C42AA2" w:rsidRPr="00C42AA2" w:rsidRDefault="00C42AA2" w:rsidP="00C42AA2">
            <w:pPr>
              <w:spacing w:after="80"/>
              <w:jc w:val="both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32-720 Nowy Wiśnicz</w:t>
            </w:r>
          </w:p>
          <w:p w:rsidR="00C42AA2" w:rsidRPr="00C42AA2" w:rsidRDefault="00C42AA2" w:rsidP="00C42AA2">
            <w:pPr>
              <w:spacing w:after="80"/>
              <w:jc w:val="both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Partner: </w:t>
            </w:r>
          </w:p>
          <w:p w:rsidR="00C42AA2" w:rsidRPr="00C42AA2" w:rsidRDefault="00C42AA2" w:rsidP="00C42AA2">
            <w:pPr>
              <w:spacing w:before="8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lider: Zakład Robót Inżynieryjno Budowlanych Augustyn  Anioł</w:t>
            </w:r>
          </w:p>
          <w:p w:rsidR="00C42AA2" w:rsidRPr="00C42AA2" w:rsidRDefault="00C42AA2" w:rsidP="00C42AA2">
            <w:pPr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Stary Wiśnicz 141 </w:t>
            </w:r>
          </w:p>
          <w:p w:rsidR="000F45BB" w:rsidRPr="00C42AA2" w:rsidRDefault="00C42AA2" w:rsidP="00C42AA2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32-720 Nowy Wiśnicz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before="4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1 - Cena - 41.39</w:t>
            </w:r>
          </w:p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jc w:val="center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  81,39</w:t>
            </w:r>
          </w:p>
        </w:tc>
      </w:tr>
      <w:tr w:rsidR="000F45BB" w:rsidRPr="00C42AA2" w:rsidTr="00525B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3 - Rozbudowa sieci wodociągowej w miejscowości Dziewin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C42AA2" w:rsidP="00525BC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42AA2">
              <w:rPr>
                <w:b/>
                <w:bCs/>
                <w:sz w:val="20"/>
                <w:szCs w:val="20"/>
              </w:rPr>
              <w:t>Zakład</w:t>
            </w:r>
            <w:r w:rsidR="000F45BB" w:rsidRPr="00C42AA2">
              <w:rPr>
                <w:b/>
                <w:bCs/>
                <w:sz w:val="20"/>
                <w:szCs w:val="20"/>
              </w:rPr>
              <w:t xml:space="preserve"> Instalacyjno-Budowlany LISBUD Paweł Lisowski</w:t>
            </w:r>
          </w:p>
          <w:p w:rsidR="000F45BB" w:rsidRPr="00C42AA2" w:rsidRDefault="000F45BB" w:rsidP="00525BC6">
            <w:pPr>
              <w:spacing w:line="276" w:lineRule="auto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Pstrągowa 340</w:t>
            </w:r>
          </w:p>
          <w:p w:rsidR="000F45BB" w:rsidRPr="00C42AA2" w:rsidRDefault="000F45BB" w:rsidP="00525BC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38-121 Pstrągowa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before="4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1 - Cena - 25.56</w:t>
            </w:r>
          </w:p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jc w:val="center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  65,56</w:t>
            </w:r>
          </w:p>
        </w:tc>
      </w:tr>
      <w:tr w:rsidR="000F45BB" w:rsidRPr="00C42AA2" w:rsidTr="00525B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lastRenderedPageBreak/>
              <w:t>3 - Rozbudowa sieci wodociągowej w miejscowości Dziewin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42AA2">
              <w:rPr>
                <w:b/>
                <w:bCs/>
                <w:sz w:val="20"/>
                <w:szCs w:val="20"/>
              </w:rPr>
              <w:t>Mendel-Roboty Ziemne-Transport, Roman Mendel</w:t>
            </w:r>
          </w:p>
          <w:p w:rsidR="000F45BB" w:rsidRPr="00C42AA2" w:rsidRDefault="000F45BB" w:rsidP="00525BC6">
            <w:pPr>
              <w:spacing w:line="276" w:lineRule="auto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Jurków 332</w:t>
            </w:r>
          </w:p>
          <w:p w:rsidR="000F45BB" w:rsidRPr="00C42AA2" w:rsidRDefault="000F45BB" w:rsidP="00525BC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32-860 Czchów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before="4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1 - Cena - 14.15</w:t>
            </w:r>
          </w:p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jc w:val="center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  54,15</w:t>
            </w:r>
          </w:p>
        </w:tc>
      </w:tr>
      <w:tr w:rsidR="000F45BB" w:rsidRPr="00C42AA2" w:rsidTr="00525B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3 - Rozbudowa sieci wodociągowej w miejscowości Dziewin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42AA2">
              <w:rPr>
                <w:b/>
                <w:bCs/>
                <w:sz w:val="20"/>
                <w:szCs w:val="20"/>
              </w:rPr>
              <w:t>PHU "INKO 2001" K. ŁUKASIK, K. KACZOR, J.MAJEWSKI SPÓŁKA JAWNA</w:t>
            </w:r>
          </w:p>
          <w:p w:rsidR="000F45BB" w:rsidRPr="00C42AA2" w:rsidRDefault="00C42AA2" w:rsidP="00525BC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F45BB" w:rsidRPr="00C42AA2">
              <w:rPr>
                <w:sz w:val="20"/>
                <w:szCs w:val="20"/>
              </w:rPr>
              <w:t>Lwowska 220</w:t>
            </w:r>
          </w:p>
          <w:p w:rsidR="000F45BB" w:rsidRPr="00C42AA2" w:rsidRDefault="000F45BB" w:rsidP="00525BC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33-300 Nowy Sącz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before="4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1 - Cena - 14.14</w:t>
            </w:r>
          </w:p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Okres rękojmi i gwarancji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jc w:val="center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  54,14</w:t>
            </w:r>
          </w:p>
        </w:tc>
      </w:tr>
      <w:tr w:rsidR="000F45BB" w:rsidRPr="00C42AA2" w:rsidTr="00525B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3 - Rozbudowa sieci wodociągowej w miejscowości Dziewin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42AA2">
              <w:rPr>
                <w:b/>
                <w:bCs/>
                <w:sz w:val="20"/>
                <w:szCs w:val="20"/>
              </w:rPr>
              <w:t xml:space="preserve">P.P.H.U. BUD-RYS Łukasz </w:t>
            </w:r>
            <w:proofErr w:type="spellStart"/>
            <w:r w:rsidRPr="00C42AA2">
              <w:rPr>
                <w:b/>
                <w:bCs/>
                <w:sz w:val="20"/>
                <w:szCs w:val="20"/>
              </w:rPr>
              <w:t>Bazior</w:t>
            </w:r>
            <w:proofErr w:type="spellEnd"/>
          </w:p>
          <w:p w:rsidR="000F45BB" w:rsidRPr="00C42AA2" w:rsidRDefault="00C42AA2" w:rsidP="00525BC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F45BB" w:rsidRPr="00C42AA2">
              <w:rPr>
                <w:sz w:val="20"/>
                <w:szCs w:val="20"/>
              </w:rPr>
              <w:t>Podmiejska 65</w:t>
            </w:r>
          </w:p>
          <w:p w:rsidR="000F45BB" w:rsidRPr="00C42AA2" w:rsidRDefault="000F45BB" w:rsidP="00525BC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32-200 Miechów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before="4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1 - Cena - 18.68</w:t>
            </w:r>
          </w:p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jc w:val="center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  18,68</w:t>
            </w:r>
          </w:p>
        </w:tc>
      </w:tr>
      <w:tr w:rsidR="000F45BB" w:rsidRPr="00C42AA2" w:rsidTr="00525BC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3 - Rozbudowa sieci wodociągowej w miejscowości Dziewin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42AA2">
              <w:rPr>
                <w:b/>
                <w:bCs/>
                <w:sz w:val="20"/>
                <w:szCs w:val="20"/>
              </w:rPr>
              <w:t>AMG PROINVEST SP. Z O.O</w:t>
            </w:r>
          </w:p>
          <w:p w:rsidR="000F45BB" w:rsidRPr="00C42AA2" w:rsidRDefault="00C42AA2" w:rsidP="00525BC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F45BB" w:rsidRPr="00C42AA2">
              <w:rPr>
                <w:sz w:val="20"/>
                <w:szCs w:val="20"/>
              </w:rPr>
              <w:t>LESNA 12</w:t>
            </w:r>
          </w:p>
          <w:p w:rsidR="000F45BB" w:rsidRPr="00C42AA2" w:rsidRDefault="000F45BB" w:rsidP="00525BC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32-100 PROSZOWICE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5BB" w:rsidRPr="00C42AA2" w:rsidRDefault="000F45BB" w:rsidP="00525BC6">
            <w:pPr>
              <w:spacing w:before="40" w:after="40"/>
              <w:rPr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1 - Cena - 0.00</w:t>
            </w:r>
          </w:p>
          <w:p w:rsidR="000F45BB" w:rsidRPr="00C42AA2" w:rsidRDefault="000F45BB" w:rsidP="00525BC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>2 - Okres rękojmi i gwarancji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45BB" w:rsidRPr="00C42AA2" w:rsidRDefault="000F45BB" w:rsidP="00525BC6">
            <w:pPr>
              <w:jc w:val="center"/>
              <w:rPr>
                <w:color w:val="000000"/>
                <w:sz w:val="20"/>
                <w:szCs w:val="20"/>
              </w:rPr>
            </w:pPr>
            <w:r w:rsidRPr="00C42AA2">
              <w:rPr>
                <w:sz w:val="20"/>
                <w:szCs w:val="20"/>
              </w:rPr>
              <w:t xml:space="preserve">  0,00</w:t>
            </w:r>
          </w:p>
        </w:tc>
      </w:tr>
    </w:tbl>
    <w:p w:rsidR="00A02E94" w:rsidRPr="00C42AA2" w:rsidRDefault="00A02E94" w:rsidP="00A02E94">
      <w:pPr>
        <w:spacing w:before="120"/>
        <w:jc w:val="both"/>
        <w:rPr>
          <w:color w:val="000000"/>
          <w:sz w:val="20"/>
          <w:szCs w:val="20"/>
        </w:rPr>
      </w:pPr>
    </w:p>
    <w:p w:rsidR="00A02E94" w:rsidRPr="00C42AA2" w:rsidRDefault="00A02E94" w:rsidP="00817DB3">
      <w:pPr>
        <w:spacing w:after="40"/>
        <w:jc w:val="both"/>
        <w:rPr>
          <w:sz w:val="20"/>
          <w:szCs w:val="20"/>
        </w:rPr>
      </w:pPr>
      <w:r w:rsidRPr="00C42AA2">
        <w:rPr>
          <w:b/>
          <w:bCs/>
          <w:sz w:val="20"/>
          <w:szCs w:val="20"/>
        </w:rPr>
        <w:t>Informacja o terminie zawarcia umowy</w:t>
      </w:r>
      <w:r w:rsidRPr="00C42AA2">
        <w:rPr>
          <w:sz w:val="20"/>
          <w:szCs w:val="20"/>
        </w:rPr>
        <w:t>:</w:t>
      </w:r>
    </w:p>
    <w:p w:rsidR="00A02E94" w:rsidRPr="00C42AA2" w:rsidRDefault="00A02E94" w:rsidP="00817DB3">
      <w:pPr>
        <w:spacing w:after="120"/>
        <w:jc w:val="both"/>
        <w:rPr>
          <w:sz w:val="20"/>
          <w:szCs w:val="20"/>
        </w:rPr>
      </w:pPr>
      <w:r w:rsidRPr="00C42AA2">
        <w:rPr>
          <w:sz w:val="20"/>
          <w:szCs w:val="20"/>
        </w:rPr>
        <w:t xml:space="preserve">Umowa w sprawie zamówienia publicznego, zgodnie z art. 308 ust. 2 ustawy </w:t>
      </w:r>
      <w:proofErr w:type="spellStart"/>
      <w:r w:rsidRPr="00C42AA2">
        <w:rPr>
          <w:sz w:val="20"/>
          <w:szCs w:val="20"/>
        </w:rPr>
        <w:t>Pzp</w:t>
      </w:r>
      <w:proofErr w:type="spellEnd"/>
      <w:r w:rsidRPr="00C42AA2">
        <w:rPr>
          <w:sz w:val="20"/>
          <w:szCs w:val="20"/>
        </w:rPr>
        <w:t xml:space="preserve">, zostanie zawarta, z uwzględnieniem art. 577 ustawy </w:t>
      </w:r>
      <w:proofErr w:type="spellStart"/>
      <w:r w:rsidRPr="00C42AA2">
        <w:rPr>
          <w:sz w:val="20"/>
          <w:szCs w:val="20"/>
        </w:rPr>
        <w:t>Pzp</w:t>
      </w:r>
      <w:proofErr w:type="spellEnd"/>
      <w:r w:rsidRPr="00C42AA2">
        <w:rPr>
          <w:sz w:val="20"/>
          <w:szCs w:val="20"/>
        </w:rPr>
        <w:t xml:space="preserve">, w terminie </w:t>
      </w:r>
      <w:r w:rsidR="000F45BB" w:rsidRPr="00C42AA2">
        <w:rPr>
          <w:sz w:val="20"/>
          <w:szCs w:val="20"/>
        </w:rPr>
        <w:t>nie krótszym niż 5 dni od dnia przesłania niniejszej informacji o wyborze najkorzystniejszej oferty.</w:t>
      </w:r>
    </w:p>
    <w:p w:rsidR="00A02E94" w:rsidRPr="00C42AA2" w:rsidRDefault="00A02E94" w:rsidP="00817DB3">
      <w:pPr>
        <w:spacing w:after="240"/>
        <w:jc w:val="both"/>
        <w:rPr>
          <w:sz w:val="20"/>
          <w:szCs w:val="20"/>
        </w:rPr>
      </w:pPr>
      <w:r w:rsidRPr="00C42AA2">
        <w:rPr>
          <w:sz w:val="20"/>
          <w:szCs w:val="20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C42AA2">
        <w:rPr>
          <w:sz w:val="20"/>
          <w:szCs w:val="20"/>
        </w:rPr>
        <w:t>Pzp</w:t>
      </w:r>
      <w:proofErr w:type="spellEnd"/>
      <w:r w:rsidRPr="00C42AA2">
        <w:rPr>
          <w:sz w:val="20"/>
          <w:szCs w:val="20"/>
        </w:rPr>
        <w:t>.</w:t>
      </w:r>
    </w:p>
    <w:p w:rsidR="0013621B" w:rsidRPr="00C42AA2" w:rsidRDefault="0013621B" w:rsidP="00817DB3">
      <w:pPr>
        <w:jc w:val="both"/>
        <w:rPr>
          <w:b/>
          <w:bCs/>
          <w:sz w:val="20"/>
          <w:szCs w:val="20"/>
        </w:rPr>
      </w:pPr>
      <w:r w:rsidRPr="00C42AA2">
        <w:rPr>
          <w:b/>
          <w:bCs/>
          <w:sz w:val="20"/>
          <w:szCs w:val="20"/>
        </w:rPr>
        <w:t>Pouczenie</w:t>
      </w:r>
    </w:p>
    <w:p w:rsidR="0013621B" w:rsidRPr="00C42AA2" w:rsidRDefault="0013621B" w:rsidP="00817DB3">
      <w:pPr>
        <w:spacing w:after="600"/>
        <w:jc w:val="both"/>
        <w:rPr>
          <w:sz w:val="20"/>
          <w:szCs w:val="20"/>
        </w:rPr>
      </w:pPr>
      <w:r w:rsidRPr="00C42AA2">
        <w:rPr>
          <w:sz w:val="20"/>
          <w:szCs w:val="20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C42AA2">
        <w:rPr>
          <w:sz w:val="20"/>
          <w:szCs w:val="20"/>
        </w:rPr>
        <w:t>Pzp</w:t>
      </w:r>
      <w:proofErr w:type="spellEnd"/>
      <w:r w:rsidRPr="00C42AA2">
        <w:rPr>
          <w:sz w:val="20"/>
          <w:szCs w:val="20"/>
        </w:rPr>
        <w:t>.</w:t>
      </w:r>
    </w:p>
    <w:bookmarkEnd w:id="0"/>
    <w:p w:rsidR="008642B3" w:rsidRPr="00C42AA2" w:rsidRDefault="008642B3" w:rsidP="0013621B">
      <w:pPr>
        <w:jc w:val="right"/>
        <w:rPr>
          <w:sz w:val="20"/>
          <w:szCs w:val="20"/>
          <w:vertAlign w:val="superscript"/>
        </w:rPr>
      </w:pPr>
    </w:p>
    <w:sectPr w:rsidR="008642B3" w:rsidRPr="00C42AA2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D8A" w:rsidRDefault="007D3D8A">
      <w:r>
        <w:separator/>
      </w:r>
    </w:p>
  </w:endnote>
  <w:endnote w:type="continuationSeparator" w:id="0">
    <w:p w:rsidR="007D3D8A" w:rsidRDefault="007D3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5BB" w:rsidRDefault="000F45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FD05A7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FD05A7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  <w:p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5BB" w:rsidRDefault="000F45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D8A" w:rsidRDefault="007D3D8A">
      <w:r>
        <w:separator/>
      </w:r>
    </w:p>
  </w:footnote>
  <w:footnote w:type="continuationSeparator" w:id="0">
    <w:p w:rsidR="007D3D8A" w:rsidRDefault="007D3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5BB" w:rsidRDefault="000F45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5BB" w:rsidRDefault="000F45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5BB" w:rsidRDefault="000F45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94A"/>
    <w:rsid w:val="00022322"/>
    <w:rsid w:val="00042497"/>
    <w:rsid w:val="000B08EA"/>
    <w:rsid w:val="000C1E6F"/>
    <w:rsid w:val="000E4E56"/>
    <w:rsid w:val="000F45BB"/>
    <w:rsid w:val="00126ED0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B294A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07C6"/>
    <w:rsid w:val="0054734E"/>
    <w:rsid w:val="0054793B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3D8A"/>
    <w:rsid w:val="007D7932"/>
    <w:rsid w:val="007E2ACC"/>
    <w:rsid w:val="007E68C5"/>
    <w:rsid w:val="00817DB3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42AA2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  <w:rsid w:val="00FD0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97EFFEF"/>
  <w15:chartTrackingRefBased/>
  <w15:docId w15:val="{990A193A-38DF-4E21-B504-1583E43DB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784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dc:description/>
  <cp:lastModifiedBy>UGDrwinia</cp:lastModifiedBy>
  <cp:revision>2</cp:revision>
  <cp:lastPrinted>1899-12-31T23:00:00Z</cp:lastPrinted>
  <dcterms:created xsi:type="dcterms:W3CDTF">2024-12-31T11:28:00Z</dcterms:created>
  <dcterms:modified xsi:type="dcterms:W3CDTF">2024-12-31T11:28:00Z</dcterms:modified>
</cp:coreProperties>
</file>