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B11032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11032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11032">
        <w:rPr>
          <w:rFonts w:ascii="Arial" w:hAnsi="Arial" w:cs="Arial"/>
          <w:sz w:val="24"/>
          <w:szCs w:val="24"/>
        </w:rPr>
        <w:t>2024-12-31</w:t>
      </w:r>
    </w:p>
    <w:p w:rsidR="00843A88" w:rsidRPr="00AD45A9" w:rsidRDefault="00B11032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1032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B11032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B11032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11032">
        <w:rPr>
          <w:rFonts w:ascii="Arial" w:hAnsi="Arial" w:cs="Arial"/>
          <w:sz w:val="24"/>
          <w:szCs w:val="24"/>
        </w:rPr>
        <w:t>521</w:t>
      </w:r>
    </w:p>
    <w:p w:rsidR="00843A88" w:rsidRPr="00AD45A9" w:rsidRDefault="00B11032" w:rsidP="00843A88">
      <w:pPr>
        <w:rPr>
          <w:rFonts w:ascii="Arial" w:hAnsi="Arial" w:cs="Arial"/>
          <w:sz w:val="24"/>
          <w:szCs w:val="24"/>
        </w:rPr>
      </w:pPr>
      <w:r w:rsidRPr="00B11032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11032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1103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1032">
              <w:rPr>
                <w:rFonts w:ascii="Arial" w:hAnsi="Arial" w:cs="Arial"/>
                <w:bCs/>
                <w:sz w:val="24"/>
                <w:szCs w:val="24"/>
              </w:rPr>
              <w:t>Budowa akweduktu dla miejscowości Czermna i Swoszowa w Gminie Szerzyny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11032" w:rsidRPr="004E4B64" w:rsidTr="00B60D17">
        <w:tc>
          <w:tcPr>
            <w:tcW w:w="2269" w:type="dxa"/>
            <w:shd w:val="clear" w:color="auto" w:fill="auto"/>
          </w:tcPr>
          <w:p w:rsidR="00B11032" w:rsidRPr="004E4B64" w:rsidRDefault="00B11032" w:rsidP="00B60D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1032" w:rsidRPr="004E4B64" w:rsidRDefault="00B11032" w:rsidP="00B60D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1032">
              <w:rPr>
                <w:rFonts w:ascii="Arial" w:hAnsi="Arial" w:cs="Arial"/>
                <w:bCs/>
                <w:sz w:val="24"/>
                <w:szCs w:val="24"/>
              </w:rPr>
              <w:t>FER.271.30.2024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11032" w:rsidRPr="00B11032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11032" w:rsidRPr="00B11032">
        <w:rPr>
          <w:rFonts w:ascii="Arial" w:hAnsi="Arial" w:cs="Arial"/>
          <w:sz w:val="24"/>
          <w:szCs w:val="24"/>
        </w:rPr>
        <w:t>(</w:t>
      </w:r>
      <w:proofErr w:type="spellStart"/>
      <w:r w:rsidR="00B11032" w:rsidRPr="00B11032">
        <w:rPr>
          <w:rFonts w:ascii="Arial" w:hAnsi="Arial" w:cs="Arial"/>
          <w:sz w:val="24"/>
          <w:szCs w:val="24"/>
        </w:rPr>
        <w:t>t.j</w:t>
      </w:r>
      <w:proofErr w:type="spellEnd"/>
      <w:r w:rsidR="00B11032" w:rsidRPr="00B11032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11032" w:rsidRPr="00E935D6" w:rsidTr="00B60D17">
        <w:tc>
          <w:tcPr>
            <w:tcW w:w="9356" w:type="dxa"/>
            <w:shd w:val="clear" w:color="auto" w:fill="auto"/>
          </w:tcPr>
          <w:p w:rsidR="00B11032" w:rsidRPr="004E4B64" w:rsidRDefault="00B11032" w:rsidP="00B60D1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B11032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B11032" w:rsidRPr="00B11032" w:rsidRDefault="00B11032" w:rsidP="00B60D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1032">
              <w:rPr>
                <w:rFonts w:ascii="Arial" w:hAnsi="Arial" w:cs="Arial"/>
                <w:sz w:val="24"/>
                <w:szCs w:val="24"/>
              </w:rPr>
              <w:t>Proszę o potwierdzenie że w zakresie przedmiotowego postępowania wykonawca powinien wykonać:</w:t>
            </w:r>
          </w:p>
          <w:p w:rsidR="00B11032" w:rsidRPr="00B11032" w:rsidRDefault="00B11032" w:rsidP="00B60D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1032">
              <w:rPr>
                <w:rFonts w:ascii="Arial" w:hAnsi="Arial" w:cs="Arial"/>
                <w:sz w:val="24"/>
                <w:szCs w:val="24"/>
              </w:rPr>
              <w:t xml:space="preserve">- Projekt  budowlane sieci wodociągowej w miejscowości Czermna o długości 10,624 km: (sieć wodociągowa DN 160 PE - 9,812 km, sieć wodociągowa DN 63 PE - 0,812 </w:t>
            </w:r>
            <w:proofErr w:type="spellStart"/>
            <w:r w:rsidRPr="00B11032">
              <w:rPr>
                <w:rFonts w:ascii="Arial" w:hAnsi="Arial" w:cs="Arial"/>
                <w:sz w:val="24"/>
                <w:szCs w:val="24"/>
              </w:rPr>
              <w:t>km</w:t>
            </w:r>
            <w:proofErr w:type="spellEnd"/>
            <w:r w:rsidRPr="00B11032">
              <w:rPr>
                <w:rFonts w:ascii="Arial" w:hAnsi="Arial" w:cs="Arial"/>
                <w:sz w:val="24"/>
                <w:szCs w:val="24"/>
              </w:rPr>
              <w:t>.) wraz z hydrofornią</w:t>
            </w:r>
          </w:p>
          <w:p w:rsidR="00B11032" w:rsidRPr="00B11032" w:rsidRDefault="00B11032" w:rsidP="00B60D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1032">
              <w:rPr>
                <w:rFonts w:ascii="Arial" w:hAnsi="Arial" w:cs="Arial"/>
                <w:sz w:val="24"/>
                <w:szCs w:val="24"/>
              </w:rPr>
              <w:t>- Roboty budowlane w ramach zaprojektowanej sieci wodociągowej w miejscowości Czermna o długości 10,624 km wraz z hydrofornią.</w:t>
            </w:r>
          </w:p>
          <w:p w:rsidR="00B11032" w:rsidRPr="004E4B64" w:rsidRDefault="00B11032" w:rsidP="00B60D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1032">
              <w:rPr>
                <w:rFonts w:ascii="Arial" w:hAnsi="Arial" w:cs="Arial"/>
                <w:sz w:val="24"/>
                <w:szCs w:val="24"/>
              </w:rPr>
              <w:t>oraz że stanowi to pełen zakres postępowania przetargowego.</w:t>
            </w:r>
          </w:p>
          <w:p w:rsidR="00B11032" w:rsidRPr="004E4B64" w:rsidRDefault="00B11032" w:rsidP="00B60D1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B11032" w:rsidRPr="00B11032" w:rsidRDefault="00B11032" w:rsidP="00B60D1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1032">
              <w:rPr>
                <w:rFonts w:ascii="Arial" w:hAnsi="Arial" w:cs="Arial"/>
                <w:sz w:val="24"/>
                <w:szCs w:val="24"/>
              </w:rPr>
              <w:t>Tak, zamawiający potwierdza, że w ramach postępowania do obowiązków wykonawcy należy:</w:t>
            </w:r>
          </w:p>
          <w:p w:rsidR="00B11032" w:rsidRPr="00B11032" w:rsidRDefault="00B11032" w:rsidP="00842476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1032">
              <w:rPr>
                <w:rFonts w:ascii="Arial" w:hAnsi="Arial" w:cs="Arial"/>
                <w:sz w:val="24"/>
                <w:szCs w:val="24"/>
              </w:rPr>
              <w:t>Wykonać niezbędne projekty, opinie, decyzje pozwalające przystąpić do wykonywania robót budowlanych,</w:t>
            </w:r>
          </w:p>
          <w:p w:rsidR="00842476" w:rsidRDefault="00B11032" w:rsidP="00842476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1032">
              <w:rPr>
                <w:rFonts w:ascii="Arial" w:hAnsi="Arial" w:cs="Arial"/>
                <w:sz w:val="24"/>
                <w:szCs w:val="24"/>
              </w:rPr>
              <w:t xml:space="preserve">Wykonać roboty budowlane związane z wykonaniem sieci wodociągowej </w:t>
            </w:r>
            <w:r w:rsidR="00842476">
              <w:rPr>
                <w:rFonts w:ascii="Arial" w:hAnsi="Arial" w:cs="Arial"/>
                <w:sz w:val="24"/>
                <w:szCs w:val="24"/>
              </w:rPr>
              <w:br/>
            </w:r>
            <w:r w:rsidRPr="00B11032">
              <w:rPr>
                <w:rFonts w:ascii="Arial" w:hAnsi="Arial" w:cs="Arial"/>
                <w:sz w:val="24"/>
                <w:szCs w:val="24"/>
              </w:rPr>
              <w:t>i hydroforni,</w:t>
            </w:r>
          </w:p>
          <w:p w:rsidR="00B11032" w:rsidRPr="00842476" w:rsidRDefault="00B11032" w:rsidP="00842476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2476">
              <w:rPr>
                <w:rFonts w:ascii="Arial" w:hAnsi="Arial" w:cs="Arial"/>
                <w:sz w:val="24"/>
                <w:szCs w:val="24"/>
              </w:rPr>
              <w:t>Uzyskać pozwolenie na użytkowanie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22D" w:rsidRDefault="003E322D">
      <w:r>
        <w:separator/>
      </w:r>
    </w:p>
  </w:endnote>
  <w:endnote w:type="continuationSeparator" w:id="1">
    <w:p w:rsidR="003E322D" w:rsidRDefault="003E3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60B0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60B07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4247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22D" w:rsidRDefault="003E322D">
      <w:r>
        <w:separator/>
      </w:r>
    </w:p>
  </w:footnote>
  <w:footnote w:type="continuationSeparator" w:id="1">
    <w:p w:rsidR="003E322D" w:rsidRDefault="003E3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32" w:rsidRDefault="00B110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32" w:rsidRDefault="00B110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32" w:rsidRDefault="00B110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18F4F45"/>
    <w:multiLevelType w:val="hybridMultilevel"/>
    <w:tmpl w:val="99FE2670"/>
    <w:lvl w:ilvl="0" w:tplc="093CB1BA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A836D88"/>
    <w:multiLevelType w:val="hybridMultilevel"/>
    <w:tmpl w:val="6EFAE4D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11032"/>
    <w:rsid w:val="00031374"/>
    <w:rsid w:val="000A1097"/>
    <w:rsid w:val="000E2A8F"/>
    <w:rsid w:val="0012774F"/>
    <w:rsid w:val="00144B7A"/>
    <w:rsid w:val="00180C6E"/>
    <w:rsid w:val="0029606A"/>
    <w:rsid w:val="002F51CB"/>
    <w:rsid w:val="003E322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2476"/>
    <w:rsid w:val="00843A88"/>
    <w:rsid w:val="00864A4B"/>
    <w:rsid w:val="00870F9F"/>
    <w:rsid w:val="008804B6"/>
    <w:rsid w:val="00897AB0"/>
    <w:rsid w:val="008A3553"/>
    <w:rsid w:val="00A905AC"/>
    <w:rsid w:val="00B11032"/>
    <w:rsid w:val="00B60B07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197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2024-12-31T10:30:00Z</cp:lastPrinted>
  <dcterms:created xsi:type="dcterms:W3CDTF">2024-12-31T10:31:00Z</dcterms:created>
  <dcterms:modified xsi:type="dcterms:W3CDTF">2024-12-31T10:31:00Z</dcterms:modified>
</cp:coreProperties>
</file>