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476938E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334611">
        <w:rPr>
          <w:sz w:val="22"/>
          <w:szCs w:val="22"/>
        </w:rPr>
        <w:t>podstawowym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3A4F009" w14:textId="77777777" w:rsidR="00CE2ACF" w:rsidRDefault="00CE2ACF" w:rsidP="00CE2ACF">
      <w:pPr>
        <w:spacing w:after="120" w:line="276" w:lineRule="auto"/>
        <w:jc w:val="center"/>
        <w:rPr>
          <w:b/>
          <w:sz w:val="28"/>
          <w:szCs w:val="28"/>
        </w:rPr>
      </w:pPr>
      <w:r w:rsidRPr="00CE2ACF">
        <w:rPr>
          <w:b/>
          <w:sz w:val="28"/>
          <w:szCs w:val="28"/>
        </w:rPr>
        <w:t>Modernizacja pomieszczeń po byłym Oddziale Dermatologii w Filii n r 1 Szpitala Wojewódzkiego w Poznaniu</w:t>
      </w:r>
    </w:p>
    <w:p w14:paraId="320D43A1" w14:textId="2D904B49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2F3496F8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</w:t>
            </w:r>
            <w:r w:rsidR="00521EC8">
              <w:t xml:space="preserve">ulica, miasto, </w:t>
            </w:r>
            <w:r w:rsidRPr="00220997">
              <w:t>województwo)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7D4B21C2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240AF17F" w:rsidR="00A14961" w:rsidRPr="006435BF" w:rsidRDefault="00CE2ACF" w:rsidP="00CE2ACF">
      <w:pPr>
        <w:spacing w:line="360" w:lineRule="auto"/>
        <w:jc w:val="both"/>
        <w:rPr>
          <w:sz w:val="22"/>
          <w:szCs w:val="22"/>
        </w:rPr>
      </w:pPr>
      <w:r>
        <w:t xml:space="preserve">     </w:t>
      </w:r>
      <w:r w:rsidR="00AC2D4F"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="00AC2D4F"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7B6D6C01" w14:textId="76766EBC" w:rsidR="00CC4D4F" w:rsidRPr="00575F75" w:rsidRDefault="00CC4D4F" w:rsidP="003A2599">
      <w:pPr>
        <w:spacing w:line="276" w:lineRule="auto"/>
        <w:ind w:left="426" w:hanging="284"/>
        <w:jc w:val="both"/>
      </w:pPr>
      <w:r w:rsidRPr="00575F75">
        <w:t xml:space="preserve"> </w:t>
      </w:r>
      <w:r w:rsidRPr="004868D2">
        <w:rPr>
          <w:b/>
          <w:bCs/>
        </w:rPr>
        <w:t>Okres gwarancji</w:t>
      </w:r>
      <w:r w:rsidRPr="00575F75">
        <w:t xml:space="preserve"> </w:t>
      </w:r>
      <w:r w:rsidR="003A2599">
        <w:t>(K-2)</w:t>
      </w:r>
      <w:r w:rsidRPr="00575F75">
        <w:t xml:space="preserve"> </w:t>
      </w:r>
      <w:r w:rsidRPr="00D9650A">
        <w:t>……</w:t>
      </w:r>
      <w:r w:rsidR="003A2599">
        <w:t>….</w:t>
      </w:r>
      <w:r w:rsidRPr="00D9650A">
        <w:t xml:space="preserve">… </w:t>
      </w:r>
      <w:r w:rsidR="004276D9" w:rsidRPr="00D9650A">
        <w:t>lat</w:t>
      </w:r>
      <w:r w:rsidRPr="00D9650A">
        <w:t xml:space="preserve"> (</w:t>
      </w:r>
      <w:r w:rsidR="003A2599" w:rsidRPr="003A2599">
        <w:t>wpisać odpowiednio: 5 lat</w:t>
      </w:r>
      <w:r w:rsidR="003A2599">
        <w:t xml:space="preserve">; </w:t>
      </w:r>
      <w:r w:rsidR="003A2599" w:rsidRPr="003A2599">
        <w:t>6 lat lub 7 lat</w:t>
      </w:r>
      <w:r w:rsidR="003A2599">
        <w:t xml:space="preserve">; </w:t>
      </w:r>
      <w:r w:rsidR="003A2599" w:rsidRPr="003A2599">
        <w:t>8 lat lub 9 lat</w:t>
      </w:r>
      <w:r w:rsidR="003A2599">
        <w:t xml:space="preserve">; </w:t>
      </w:r>
      <w:r w:rsidR="003A2599" w:rsidRPr="003A2599">
        <w:t>10 lat i dłużej</w:t>
      </w:r>
      <w:r w:rsidRPr="00D9650A">
        <w:t xml:space="preserve">) </w:t>
      </w:r>
    </w:p>
    <w:p w14:paraId="70283F40" w14:textId="7934DDAC" w:rsidR="00970D05" w:rsidRDefault="004868D2" w:rsidP="00334611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</w:t>
      </w:r>
      <w:r w:rsidR="00CE2ACF">
        <w:rPr>
          <w:b/>
          <w:sz w:val="22"/>
        </w:rPr>
        <w:t>Skrócenie t</w:t>
      </w:r>
      <w:r w:rsidR="00D9650A">
        <w:rPr>
          <w:b/>
          <w:sz w:val="22"/>
        </w:rPr>
        <w:t>ermin</w:t>
      </w:r>
      <w:r w:rsidR="00CE2ACF">
        <w:rPr>
          <w:b/>
          <w:sz w:val="22"/>
        </w:rPr>
        <w:t>u</w:t>
      </w:r>
      <w:r w:rsidR="00D9650A">
        <w:rPr>
          <w:b/>
          <w:sz w:val="22"/>
        </w:rPr>
        <w:t xml:space="preserve"> wykonania</w:t>
      </w:r>
      <w:r w:rsidR="003A2599">
        <w:rPr>
          <w:b/>
          <w:sz w:val="22"/>
        </w:rPr>
        <w:t xml:space="preserve"> (K-3)</w:t>
      </w:r>
      <w:r w:rsidR="00970D05">
        <w:rPr>
          <w:bCs/>
          <w:sz w:val="22"/>
        </w:rPr>
        <w:t xml:space="preserve">: ……………… tygodni </w:t>
      </w:r>
      <w:r w:rsidR="004C5162">
        <w:rPr>
          <w:bCs/>
          <w:sz w:val="22"/>
        </w:rPr>
        <w:t>(</w:t>
      </w:r>
      <w:r w:rsidR="00BA20CD">
        <w:rPr>
          <w:bCs/>
          <w:sz w:val="22"/>
        </w:rPr>
        <w:t xml:space="preserve">możliwość skrócenia </w:t>
      </w:r>
      <w:r w:rsidR="004C5162">
        <w:rPr>
          <w:bCs/>
          <w:sz w:val="22"/>
        </w:rPr>
        <w:t xml:space="preserve">od </w:t>
      </w:r>
      <w:r w:rsidR="00521EC8">
        <w:rPr>
          <w:bCs/>
          <w:sz w:val="22"/>
        </w:rPr>
        <w:t>2</w:t>
      </w:r>
      <w:r w:rsidR="004C5162">
        <w:rPr>
          <w:bCs/>
          <w:sz w:val="22"/>
        </w:rPr>
        <w:t xml:space="preserve"> do </w:t>
      </w:r>
      <w:r w:rsidR="00521EC8">
        <w:rPr>
          <w:bCs/>
          <w:sz w:val="22"/>
        </w:rPr>
        <w:t>4</w:t>
      </w:r>
      <w:r w:rsidR="00B15F4E">
        <w:rPr>
          <w:bCs/>
          <w:sz w:val="22"/>
        </w:rPr>
        <w:t xml:space="preserve"> tygodni</w:t>
      </w:r>
      <w:r w:rsidR="00951831">
        <w:rPr>
          <w:bCs/>
          <w:sz w:val="22"/>
        </w:rPr>
        <w:t>; zgodnie z rozdziałem 21 SWZ</w:t>
      </w:r>
      <w:r w:rsidR="00B15F4E">
        <w:rPr>
          <w:bCs/>
          <w:sz w:val="22"/>
        </w:rPr>
        <w:t xml:space="preserve">) </w:t>
      </w:r>
    </w:p>
    <w:p w14:paraId="1E101DC0" w14:textId="77777777" w:rsidR="00951831" w:rsidRDefault="00970D05" w:rsidP="00BA20CD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</w:p>
    <w:p w14:paraId="3FD7661E" w14:textId="0AA604BB" w:rsidR="00A17239" w:rsidRPr="00B6407A" w:rsidRDefault="00E401EB" w:rsidP="00BA20CD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521EC8">
        <w:rPr>
          <w:bCs/>
          <w:sz w:val="22"/>
        </w:rPr>
        <w:t>2</w:t>
      </w:r>
      <w:r w:rsidR="00CE2ACF">
        <w:rPr>
          <w:bCs/>
          <w:sz w:val="22"/>
        </w:rPr>
        <w:t>4</w:t>
      </w:r>
      <w:r w:rsidR="00BA20CD">
        <w:rPr>
          <w:bCs/>
          <w:sz w:val="22"/>
        </w:rPr>
        <w:t xml:space="preserve"> tygodni</w:t>
      </w:r>
      <w:r w:rsidR="00CE2ACF">
        <w:rPr>
          <w:bCs/>
          <w:sz w:val="22"/>
        </w:rPr>
        <w:t>e</w:t>
      </w:r>
      <w:r w:rsidR="00BA20CD">
        <w:rPr>
          <w:bCs/>
          <w:sz w:val="22"/>
        </w:rPr>
        <w:t xml:space="preserve"> </w:t>
      </w:r>
      <w:r w:rsidR="006435BF" w:rsidRPr="006435BF">
        <w:rPr>
          <w:bCs/>
          <w:sz w:val="22"/>
        </w:rPr>
        <w:t>od daty zawarcia umowy</w:t>
      </w:r>
      <w:r w:rsidR="00BA20CD">
        <w:rPr>
          <w:bCs/>
          <w:sz w:val="22"/>
        </w:rPr>
        <w:t xml:space="preserve"> (skrócenie tego terminu uzależnione jest od przedstawionej oferty)</w:t>
      </w:r>
    </w:p>
    <w:p w14:paraId="0FFCD447" w14:textId="2CF46971" w:rsidR="00E401EB" w:rsidRPr="00B6407A" w:rsidRDefault="004868D2" w:rsidP="00334611">
      <w:pPr>
        <w:pStyle w:val="Akapitzlist"/>
        <w:spacing w:after="120"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2E8CD95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4FB2CA0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843AE0D" w14:textId="77777777" w:rsidR="0082550F" w:rsidRPr="00AF4AC3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EA355E4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334611">
        <w:t>3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5C7AE58D" w14:textId="145B4606" w:rsid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CE2ACF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93DAF63" w14:textId="77777777" w:rsidR="00CE2ACF" w:rsidRPr="009F3705" w:rsidRDefault="00CE2ACF" w:rsidP="00CE2ACF">
      <w:pPr>
        <w:numPr>
          <w:ilvl w:val="0"/>
          <w:numId w:val="3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0E7E4129" w14:textId="77777777" w:rsidR="00CE2ACF" w:rsidRPr="009F3705" w:rsidRDefault="00CE2ACF" w:rsidP="00CE2ACF">
      <w:pPr>
        <w:numPr>
          <w:ilvl w:val="0"/>
          <w:numId w:val="3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1C966D5B" w14:textId="77777777" w:rsidR="00CE2ACF" w:rsidRPr="009F3705" w:rsidRDefault="00CE2ACF" w:rsidP="00CE2ACF">
      <w:pPr>
        <w:numPr>
          <w:ilvl w:val="0"/>
          <w:numId w:val="3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 xml:space="preserve">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493773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7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493773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7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493773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7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493773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7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010CFE" w14:textId="77777777" w:rsidR="00235BA0" w:rsidRPr="00235BA0" w:rsidRDefault="00235BA0" w:rsidP="00235BA0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3FBA23ED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0C4ECC46" w14:textId="77777777" w:rsidR="00CE2ACF" w:rsidRPr="00085C92" w:rsidRDefault="00CE2ACF" w:rsidP="00CE2ACF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5FF5D9D" w14:textId="77777777" w:rsidR="00CE2ACF" w:rsidRPr="00085C92" w:rsidRDefault="00CE2ACF" w:rsidP="00CE2ACF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0B7351C" w14:textId="77777777" w:rsidR="00CE2ACF" w:rsidRDefault="00CE2ACF" w:rsidP="00CE2ACF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F7D74A6" w14:textId="77777777" w:rsidR="00CE2ACF" w:rsidRPr="00085C92" w:rsidRDefault="00CE2ACF" w:rsidP="00CE2ACF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AF0D959" w14:textId="77777777" w:rsidR="00CE2ACF" w:rsidRDefault="00CE2ACF" w:rsidP="00CE2ACF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14CF0B65" w14:textId="77777777" w:rsidR="00CE2ACF" w:rsidRPr="00085C92" w:rsidRDefault="00CE2ACF" w:rsidP="00CE2ACF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5F4CFEC" w14:textId="77777777" w:rsidR="00CE2ACF" w:rsidRDefault="00CE2ACF" w:rsidP="00CE2ACF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7BD96D58" w14:textId="77777777" w:rsidR="00CE2ACF" w:rsidRPr="00017EAC" w:rsidRDefault="00CE2ACF" w:rsidP="00CE2ACF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5F44B64A" w14:textId="77777777" w:rsidR="00CE2ACF" w:rsidRPr="00017EAC" w:rsidRDefault="00CE2ACF" w:rsidP="00CE2ACF">
      <w:pPr>
        <w:pStyle w:val="Akapitzlist"/>
        <w:numPr>
          <w:ilvl w:val="0"/>
          <w:numId w:val="5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A120F52" w14:textId="77777777" w:rsidR="00CE2ACF" w:rsidRPr="00017EAC" w:rsidRDefault="00CE2ACF" w:rsidP="00CE2ACF">
      <w:pPr>
        <w:pStyle w:val="Akapitzlist"/>
        <w:numPr>
          <w:ilvl w:val="0"/>
          <w:numId w:val="5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1E29FD8" w14:textId="77777777" w:rsidR="00CE2ACF" w:rsidRPr="00017EAC" w:rsidRDefault="00CE2ACF" w:rsidP="00CE2ACF">
      <w:pPr>
        <w:pStyle w:val="Akapitzlist"/>
        <w:numPr>
          <w:ilvl w:val="0"/>
          <w:numId w:val="5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07938153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</w:t>
    </w:r>
    <w:r w:rsidR="00521EC8">
      <w:rPr>
        <w:sz w:val="20"/>
        <w:szCs w:val="20"/>
      </w:rPr>
      <w:t>/</w:t>
    </w:r>
    <w:r w:rsidR="00CE2ACF">
      <w:rPr>
        <w:sz w:val="20"/>
        <w:szCs w:val="20"/>
      </w:rPr>
      <w:t>103</w:t>
    </w:r>
    <w:r w:rsidR="001D2B20">
      <w:rPr>
        <w:sz w:val="20"/>
        <w:szCs w:val="20"/>
      </w:rPr>
      <w:t>/202</w:t>
    </w:r>
    <w:r w:rsidR="00CE2ACF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0F46AE"/>
    <w:rsid w:val="001028C4"/>
    <w:rsid w:val="001063D3"/>
    <w:rsid w:val="001202D6"/>
    <w:rsid w:val="00154508"/>
    <w:rsid w:val="00173016"/>
    <w:rsid w:val="00177EB4"/>
    <w:rsid w:val="001C7D84"/>
    <w:rsid w:val="001D2B20"/>
    <w:rsid w:val="002214DB"/>
    <w:rsid w:val="00235BA0"/>
    <w:rsid w:val="00267D1F"/>
    <w:rsid w:val="002B3F5F"/>
    <w:rsid w:val="002D3CD0"/>
    <w:rsid w:val="002E612D"/>
    <w:rsid w:val="00334611"/>
    <w:rsid w:val="003A2599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91624"/>
    <w:rsid w:val="00493773"/>
    <w:rsid w:val="004C5162"/>
    <w:rsid w:val="004D017E"/>
    <w:rsid w:val="004D5A42"/>
    <w:rsid w:val="00503104"/>
    <w:rsid w:val="00521EC8"/>
    <w:rsid w:val="00525EFF"/>
    <w:rsid w:val="00574AEA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2550F"/>
    <w:rsid w:val="00870992"/>
    <w:rsid w:val="00880797"/>
    <w:rsid w:val="008B3C3C"/>
    <w:rsid w:val="008C082A"/>
    <w:rsid w:val="009312B4"/>
    <w:rsid w:val="00950E21"/>
    <w:rsid w:val="0095183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73D9F"/>
    <w:rsid w:val="00B9086B"/>
    <w:rsid w:val="00BA20CD"/>
    <w:rsid w:val="00BB6648"/>
    <w:rsid w:val="00BC00BF"/>
    <w:rsid w:val="00BC4F99"/>
    <w:rsid w:val="00C175DA"/>
    <w:rsid w:val="00C22F7D"/>
    <w:rsid w:val="00C340D0"/>
    <w:rsid w:val="00C42D34"/>
    <w:rsid w:val="00CA332A"/>
    <w:rsid w:val="00CA63AF"/>
    <w:rsid w:val="00CC4D4F"/>
    <w:rsid w:val="00CE2ACF"/>
    <w:rsid w:val="00CE3AE6"/>
    <w:rsid w:val="00D05F27"/>
    <w:rsid w:val="00D5331F"/>
    <w:rsid w:val="00D554C7"/>
    <w:rsid w:val="00D9650A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3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28</cp:revision>
  <dcterms:created xsi:type="dcterms:W3CDTF">2021-04-01T08:50:00Z</dcterms:created>
  <dcterms:modified xsi:type="dcterms:W3CDTF">2024-12-31T07:54:00Z</dcterms:modified>
</cp:coreProperties>
</file>