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A4F4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A4F4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7AB1" w:rsidRPr="006A4F46">
        <w:rPr>
          <w:rFonts w:ascii="Arial Narrow" w:hAnsi="Arial Narrow" w:cs="Arial"/>
          <w:bCs/>
          <w:i w:val="0"/>
          <w:szCs w:val="24"/>
        </w:rPr>
        <w:t>2</w:t>
      </w:r>
      <w:r w:rsidR="007666D6" w:rsidRPr="006A4F4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A4F46" w:rsidTr="00467CA2">
        <w:tc>
          <w:tcPr>
            <w:tcW w:w="2800" w:type="dxa"/>
            <w:shd w:val="clear" w:color="auto" w:fill="auto"/>
          </w:tcPr>
          <w:p w:rsidR="00D520D3" w:rsidRPr="006A4F4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A4F4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A4F4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A4F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A4F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A4F4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4F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A4F4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A4F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A4F46" w:rsidTr="00467CA2">
        <w:tc>
          <w:tcPr>
            <w:tcW w:w="2800" w:type="dxa"/>
            <w:shd w:val="clear" w:color="auto" w:fill="auto"/>
          </w:tcPr>
          <w:p w:rsidR="00D520D3" w:rsidRPr="006A4F4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A4F4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A4F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6A4F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A4F4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A4F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A4F4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A4F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6A4F4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A4F4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A4F4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A4F4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A4F4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A4F4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A4F4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A4F4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A4F4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A4F4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A4F4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D7AB1" w:rsidRPr="006A4F46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A4F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A4F46" w:rsidTr="00467CA2">
        <w:tc>
          <w:tcPr>
            <w:tcW w:w="2269" w:type="dxa"/>
            <w:shd w:val="clear" w:color="auto" w:fill="auto"/>
          </w:tcPr>
          <w:p w:rsidR="00D520D3" w:rsidRPr="006A4F4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A4F46" w:rsidRDefault="00AD7AB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Naprawy, montaż wykładziny typu tarkett w budynkach szpitala (ściany i podłogi)</w:t>
            </w:r>
            <w:r w:rsidR="00D520D3" w:rsidRPr="006A4F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7AB1" w:rsidRPr="006A4F46" w:rsidTr="0003633A">
        <w:tc>
          <w:tcPr>
            <w:tcW w:w="2269" w:type="dxa"/>
            <w:shd w:val="clear" w:color="auto" w:fill="auto"/>
          </w:tcPr>
          <w:p w:rsidR="00AD7AB1" w:rsidRPr="006A4F46" w:rsidRDefault="00AD7AB1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D7AB1" w:rsidRPr="006A4F46" w:rsidRDefault="00AD7AB1" w:rsidP="000363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171/2024</w:t>
            </w:r>
          </w:p>
        </w:tc>
      </w:tr>
    </w:tbl>
    <w:p w:rsidR="00DC652A" w:rsidRPr="006A4F46" w:rsidRDefault="00AD7AB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A4F4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A4F4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A4F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A4F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A4F4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A4F4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A4F4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6A4F4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A4F4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A4F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A4F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A4F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A4F4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A4F4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A4F4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6A4F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A4F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6A4F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A4F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A4F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A4F4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A4F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A4F4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A4F4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A4F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A4F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A4F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A4F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A4F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A4F4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A4F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A4F4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6A4F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A4F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A4F4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A4F4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A4F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A4F46" w:rsidTr="00467CA2">
        <w:tc>
          <w:tcPr>
            <w:tcW w:w="2660" w:type="dxa"/>
            <w:shd w:val="clear" w:color="auto" w:fill="auto"/>
          </w:tcPr>
          <w:p w:rsidR="00D520D3" w:rsidRPr="006A4F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A4F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A4F4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A4F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6A4F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A4F46" w:rsidRDefault="00D520D3" w:rsidP="00AD7AB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D7AB1"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A4F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A4F4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A4F4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49A" w:rsidRDefault="009A649A" w:rsidP="00025386">
      <w:pPr>
        <w:spacing w:after="0" w:line="240" w:lineRule="auto"/>
      </w:pPr>
      <w:r>
        <w:separator/>
      </w:r>
    </w:p>
  </w:endnote>
  <w:endnote w:type="continuationSeparator" w:id="1">
    <w:p w:rsidR="009A649A" w:rsidRDefault="009A64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4F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4F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49A" w:rsidRDefault="009A649A" w:rsidP="00025386">
      <w:pPr>
        <w:spacing w:after="0" w:line="240" w:lineRule="auto"/>
      </w:pPr>
      <w:r>
        <w:separator/>
      </w:r>
    </w:p>
  </w:footnote>
  <w:footnote w:type="continuationSeparator" w:id="1">
    <w:p w:rsidR="009A649A" w:rsidRDefault="009A64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7AB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A4F46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649A"/>
    <w:rsid w:val="00A56A6F"/>
    <w:rsid w:val="00A87380"/>
    <w:rsid w:val="00AD7AB1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2024-12-20T10:55:00Z</cp:lastPrinted>
  <dcterms:created xsi:type="dcterms:W3CDTF">2024-12-20T10:55:00Z</dcterms:created>
  <dcterms:modified xsi:type="dcterms:W3CDTF">2024-12-20T10:55:00Z</dcterms:modified>
</cp:coreProperties>
</file>