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5A454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A454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F7C63" w:rsidRPr="005A4549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5A454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5A4549" w:rsidTr="00D62E6E">
        <w:tc>
          <w:tcPr>
            <w:tcW w:w="2800" w:type="dxa"/>
            <w:shd w:val="clear" w:color="auto" w:fill="auto"/>
          </w:tcPr>
          <w:p w:rsidR="00D62E6E" w:rsidRPr="005A454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A454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A454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5A454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5A454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A454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A454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A454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A454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A4549" w:rsidTr="00D62E6E">
        <w:tc>
          <w:tcPr>
            <w:tcW w:w="2800" w:type="dxa"/>
            <w:shd w:val="clear" w:color="auto" w:fill="auto"/>
          </w:tcPr>
          <w:p w:rsidR="00D62E6E" w:rsidRPr="005A454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A454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5A454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5A454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A454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A454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A454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A454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5A454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F7C63" w:rsidRPr="005A4549" w:rsidTr="0003633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7C63" w:rsidRPr="005A4549" w:rsidRDefault="00DF7C63" w:rsidP="0003633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F7C63" w:rsidRPr="005A4549" w:rsidRDefault="00DF7C63" w:rsidP="0003633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A4549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5A4549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DF7C63" w:rsidRPr="005A4549" w:rsidRDefault="00DF7C63" w:rsidP="0003633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F7C63" w:rsidRPr="005A4549" w:rsidRDefault="00DF7C63" w:rsidP="0003633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5A4549" w:rsidRDefault="00DF7C6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4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A454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A454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5A4549" w:rsidTr="00D62E6E">
        <w:tc>
          <w:tcPr>
            <w:tcW w:w="2269" w:type="dxa"/>
            <w:shd w:val="clear" w:color="auto" w:fill="auto"/>
          </w:tcPr>
          <w:p w:rsidR="00D62E6E" w:rsidRPr="005A454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5A4549" w:rsidRDefault="00DF7C6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Naprawy, montaż wykładziny typu tarkett w budynkach szpitala (ściany i podłogi)</w:t>
            </w:r>
            <w:r w:rsidR="00D62E6E" w:rsidRPr="005A454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F7C63" w:rsidRPr="005A4549" w:rsidTr="0003633A">
        <w:tc>
          <w:tcPr>
            <w:tcW w:w="2269" w:type="dxa"/>
            <w:shd w:val="clear" w:color="auto" w:fill="auto"/>
          </w:tcPr>
          <w:p w:rsidR="00DF7C63" w:rsidRPr="005A4549" w:rsidRDefault="00DF7C63" w:rsidP="000363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F7C63" w:rsidRPr="005A4549" w:rsidRDefault="00DF7C63" w:rsidP="000363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171/2024</w:t>
            </w:r>
          </w:p>
        </w:tc>
      </w:tr>
    </w:tbl>
    <w:p w:rsidR="00BC121E" w:rsidRPr="005A4549" w:rsidRDefault="00DF7C6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A4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A4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A454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5A454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A4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A454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5A454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A454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5A4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A4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5A454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A454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5A454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A454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5A454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454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5A4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A454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5A454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5A454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5A454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5A454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A454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5A454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454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454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454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A454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454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A454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A454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A454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A454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A454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A454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5A454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A454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5A454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A454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A454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A454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A454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A454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5A454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5A4549" w:rsidTr="00620E37">
        <w:tc>
          <w:tcPr>
            <w:tcW w:w="2660" w:type="dxa"/>
            <w:shd w:val="clear" w:color="auto" w:fill="auto"/>
          </w:tcPr>
          <w:p w:rsidR="00BC121E" w:rsidRPr="005A454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5A454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A454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A45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A45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5A454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5A454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A4549" w:rsidRDefault="00844A96" w:rsidP="00DF7C6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A45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F7C63" w:rsidRPr="005A45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5A45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A454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5A4549" w:rsidRDefault="00106AC7" w:rsidP="00BC121E">
      <w:pPr>
        <w:rPr>
          <w:rFonts w:ascii="Arial Narrow" w:hAnsi="Arial Narrow"/>
        </w:rPr>
      </w:pPr>
    </w:p>
    <w:sectPr w:rsidR="00106AC7" w:rsidRPr="005A454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910" w:rsidRDefault="00717910">
      <w:r>
        <w:separator/>
      </w:r>
    </w:p>
  </w:endnote>
  <w:endnote w:type="continuationSeparator" w:id="1">
    <w:p w:rsidR="00717910" w:rsidRDefault="00717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5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454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C63" w:rsidRDefault="00DF7C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910" w:rsidRDefault="00717910">
      <w:r>
        <w:separator/>
      </w:r>
    </w:p>
  </w:footnote>
  <w:footnote w:type="continuationSeparator" w:id="1">
    <w:p w:rsidR="00717910" w:rsidRDefault="007179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C63" w:rsidRDefault="00DF7C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C63" w:rsidRDefault="00DF7C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C63" w:rsidRDefault="00DF7C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C6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4549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7910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2A88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F7C63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2024-12-20T10:56:00Z</cp:lastPrinted>
  <dcterms:created xsi:type="dcterms:W3CDTF">2024-12-20T10:56:00Z</dcterms:created>
  <dcterms:modified xsi:type="dcterms:W3CDTF">2024-12-20T10:56:00Z</dcterms:modified>
</cp:coreProperties>
</file>