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A505C3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505C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12899" w:rsidRPr="00A505C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505C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A505C3" w:rsidTr="009B1625">
        <w:tc>
          <w:tcPr>
            <w:tcW w:w="2800" w:type="dxa"/>
            <w:shd w:val="clear" w:color="auto" w:fill="auto"/>
          </w:tcPr>
          <w:p w:rsidR="00A2540E" w:rsidRPr="00A505C3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05C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505C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A505C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A505C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505C3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05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505C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505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505C3" w:rsidTr="009B1625">
        <w:tc>
          <w:tcPr>
            <w:tcW w:w="2800" w:type="dxa"/>
            <w:shd w:val="clear" w:color="auto" w:fill="auto"/>
          </w:tcPr>
          <w:p w:rsidR="00A2540E" w:rsidRPr="00A505C3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05C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A505C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A505C3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505C3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505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505C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505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52E" w:rsidRPr="00A505C3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A505C3" w:rsidTr="0036631E">
        <w:tc>
          <w:tcPr>
            <w:tcW w:w="9104" w:type="dxa"/>
            <w:shd w:val="clear" w:color="auto" w:fill="F2F2F2"/>
          </w:tcPr>
          <w:p w:rsidR="00A2540E" w:rsidRPr="00A505C3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05C3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A505C3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A505C3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:rsidR="0057252E" w:rsidRPr="00A505C3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05C3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A505C3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A505C3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:rsidR="00A2540E" w:rsidRPr="00A505C3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A505C3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A505C3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505C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A505C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505C3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A505C3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505C3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A505C3" w:rsidTr="009B1625">
        <w:tc>
          <w:tcPr>
            <w:tcW w:w="2269" w:type="dxa"/>
            <w:shd w:val="clear" w:color="auto" w:fill="auto"/>
          </w:tcPr>
          <w:p w:rsidR="00A2540E" w:rsidRPr="00A505C3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A505C3" w:rsidRDefault="00B12899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Naprawy, montaż wykładziny typu tarkett w budynkach szpitala (ściany i podłogi)</w:t>
            </w:r>
            <w:r w:rsidR="00A2540E" w:rsidRPr="00A505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2899" w:rsidRPr="00A505C3" w:rsidTr="0003633A">
        <w:tc>
          <w:tcPr>
            <w:tcW w:w="2269" w:type="dxa"/>
            <w:shd w:val="clear" w:color="auto" w:fill="auto"/>
          </w:tcPr>
          <w:p w:rsidR="00B12899" w:rsidRPr="00A505C3" w:rsidRDefault="00B12899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2899" w:rsidRPr="00A505C3" w:rsidRDefault="00B12899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171/2024</w:t>
            </w:r>
          </w:p>
        </w:tc>
      </w:tr>
    </w:tbl>
    <w:p w:rsidR="008F2498" w:rsidRPr="00A505C3" w:rsidRDefault="00B12899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505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A505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505C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505C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A505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A505C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A505C3">
        <w:rPr>
          <w:rFonts w:ascii="Arial Narrow" w:hAnsi="Arial Narrow" w:cs="Arial"/>
          <w:sz w:val="24"/>
          <w:szCs w:val="24"/>
        </w:rPr>
        <w:t>w przedmiot</w:t>
      </w:r>
      <w:r w:rsidR="00E631B6" w:rsidRPr="00A505C3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A505C3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A505C3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A505C3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505C3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A505C3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05C3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8B745A" w:rsidRPr="00A505C3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A505C3" w:rsidTr="009B1625">
        <w:tc>
          <w:tcPr>
            <w:tcW w:w="2660" w:type="dxa"/>
            <w:shd w:val="clear" w:color="auto" w:fill="auto"/>
          </w:tcPr>
          <w:p w:rsidR="008B745A" w:rsidRPr="00A505C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A505C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A505C3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A505C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A505C3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A505C3" w:rsidRDefault="008B745A" w:rsidP="00B128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05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12899" w:rsidRPr="00A505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505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A505C3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A505C3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686" w:rsidRDefault="00F87686" w:rsidP="00025386">
      <w:pPr>
        <w:spacing w:after="0" w:line="240" w:lineRule="auto"/>
      </w:pPr>
      <w:r>
        <w:separator/>
      </w:r>
    </w:p>
  </w:endnote>
  <w:endnote w:type="continuationSeparator" w:id="1">
    <w:p w:rsidR="00F87686" w:rsidRDefault="00F876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99" w:rsidRDefault="00B128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5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5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99" w:rsidRDefault="00B128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686" w:rsidRDefault="00F87686" w:rsidP="00025386">
      <w:pPr>
        <w:spacing w:after="0" w:line="240" w:lineRule="auto"/>
      </w:pPr>
      <w:r>
        <w:separator/>
      </w:r>
    </w:p>
  </w:footnote>
  <w:footnote w:type="continuationSeparator" w:id="1">
    <w:p w:rsidR="00F87686" w:rsidRDefault="00F876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99" w:rsidRDefault="00B128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99" w:rsidRDefault="00B128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99" w:rsidRDefault="00B128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899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05C3"/>
    <w:rsid w:val="00A56A6F"/>
    <w:rsid w:val="00B12899"/>
    <w:rsid w:val="00D55FC4"/>
    <w:rsid w:val="00E631B6"/>
    <w:rsid w:val="00F16E93"/>
    <w:rsid w:val="00F87686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2024-12-20T10:55:00Z</cp:lastPrinted>
  <dcterms:created xsi:type="dcterms:W3CDTF">2024-12-20T10:55:00Z</dcterms:created>
  <dcterms:modified xsi:type="dcterms:W3CDTF">2024-12-20T10:55:00Z</dcterms:modified>
</cp:coreProperties>
</file>