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112EEA" w:rsidP="005F298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112EEA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12EEA">
        <w:rPr>
          <w:rFonts w:ascii="Arial" w:hAnsi="Arial" w:cs="Arial"/>
          <w:sz w:val="24"/>
          <w:szCs w:val="24"/>
        </w:rPr>
        <w:t>2024-12-20</w:t>
      </w:r>
    </w:p>
    <w:p w:rsidR="00843A88" w:rsidRPr="00AD45A9" w:rsidRDefault="00112EEA" w:rsidP="005F29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2E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112EEA" w:rsidP="005F2987">
      <w:pPr>
        <w:spacing w:line="360" w:lineRule="auto"/>
        <w:rPr>
          <w:rFonts w:ascii="Arial" w:hAnsi="Arial" w:cs="Arial"/>
          <w:sz w:val="24"/>
          <w:szCs w:val="24"/>
        </w:rPr>
      </w:pPr>
      <w:r w:rsidRPr="00112EEA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12EEA">
        <w:rPr>
          <w:rFonts w:ascii="Arial" w:hAnsi="Arial" w:cs="Arial"/>
          <w:sz w:val="24"/>
          <w:szCs w:val="24"/>
        </w:rPr>
        <w:t>69</w:t>
      </w:r>
    </w:p>
    <w:p w:rsidR="00843A88" w:rsidRDefault="00112EEA" w:rsidP="005F2987">
      <w:pPr>
        <w:spacing w:line="360" w:lineRule="auto"/>
        <w:rPr>
          <w:rFonts w:ascii="Arial" w:hAnsi="Arial" w:cs="Arial"/>
          <w:sz w:val="24"/>
          <w:szCs w:val="24"/>
        </w:rPr>
      </w:pPr>
      <w:r w:rsidRPr="00112EEA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12EEA">
        <w:rPr>
          <w:rFonts w:ascii="Arial" w:hAnsi="Arial" w:cs="Arial"/>
          <w:sz w:val="24"/>
          <w:szCs w:val="24"/>
        </w:rPr>
        <w:t>Częstochowa</w:t>
      </w:r>
    </w:p>
    <w:p w:rsidR="005F2987" w:rsidRDefault="005F2987" w:rsidP="005F2987">
      <w:pPr>
        <w:spacing w:line="360" w:lineRule="auto"/>
        <w:rPr>
          <w:rFonts w:ascii="Arial" w:hAnsi="Arial" w:cs="Arial"/>
          <w:sz w:val="24"/>
          <w:szCs w:val="24"/>
        </w:rPr>
      </w:pPr>
    </w:p>
    <w:p w:rsidR="005F2987" w:rsidRPr="005F2987" w:rsidRDefault="005F2987" w:rsidP="005F298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F2987">
        <w:rPr>
          <w:rFonts w:ascii="Arial" w:hAnsi="Arial" w:cs="Arial"/>
          <w:b/>
          <w:sz w:val="24"/>
          <w:szCs w:val="24"/>
        </w:rPr>
        <w:t xml:space="preserve">Pismo: RK - </w:t>
      </w:r>
      <w:r w:rsidR="0023741C">
        <w:rPr>
          <w:rFonts w:ascii="Arial" w:hAnsi="Arial" w:cs="Arial"/>
          <w:b/>
          <w:sz w:val="24"/>
          <w:szCs w:val="24"/>
        </w:rPr>
        <w:t>842</w:t>
      </w:r>
      <w:r w:rsidRPr="005F2987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5F2987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5F298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5F298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F298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12EEA" w:rsidP="005F2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2EEA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2EEA" w:rsidRPr="004E4B64" w:rsidTr="006D1711">
        <w:tc>
          <w:tcPr>
            <w:tcW w:w="2269" w:type="dxa"/>
            <w:shd w:val="clear" w:color="auto" w:fill="auto"/>
          </w:tcPr>
          <w:p w:rsidR="00112EEA" w:rsidRPr="004E4B64" w:rsidRDefault="00112EEA" w:rsidP="005F29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2EEA" w:rsidRPr="004E4B64" w:rsidRDefault="00112EEA" w:rsidP="005F2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2EEA">
              <w:rPr>
                <w:rFonts w:ascii="Arial" w:hAnsi="Arial" w:cs="Arial"/>
                <w:bCs/>
                <w:sz w:val="24"/>
                <w:szCs w:val="24"/>
              </w:rPr>
              <w:t>RK-NZ.261.97.2024.MT</w:t>
            </w:r>
          </w:p>
        </w:tc>
      </w:tr>
    </w:tbl>
    <w:p w:rsidR="004E4B64" w:rsidRPr="00AD45A9" w:rsidRDefault="004E4B64" w:rsidP="005F2987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F298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5F2987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12EEA" w:rsidRPr="00112EEA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12EEA" w:rsidRPr="00112EEA">
        <w:rPr>
          <w:rFonts w:ascii="Arial" w:hAnsi="Arial" w:cs="Arial"/>
          <w:sz w:val="24"/>
          <w:szCs w:val="24"/>
        </w:rPr>
        <w:t>(</w:t>
      </w:r>
      <w:proofErr w:type="spellStart"/>
      <w:r w:rsidR="00112EEA" w:rsidRPr="00112EEA">
        <w:rPr>
          <w:rFonts w:ascii="Arial" w:hAnsi="Arial" w:cs="Arial"/>
          <w:sz w:val="24"/>
          <w:szCs w:val="24"/>
        </w:rPr>
        <w:t>t.j</w:t>
      </w:r>
      <w:proofErr w:type="spellEnd"/>
      <w:r w:rsidR="00112EEA" w:rsidRPr="00112EEA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8175E" w:rsidRDefault="00B8175E" w:rsidP="005F2987">
      <w:pPr>
        <w:pStyle w:val="Default"/>
        <w:spacing w:line="360" w:lineRule="auto"/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2EEA" w:rsidRPr="00E935D6" w:rsidTr="006D1711">
        <w:tc>
          <w:tcPr>
            <w:tcW w:w="9356" w:type="dxa"/>
            <w:shd w:val="clear" w:color="auto" w:fill="auto"/>
          </w:tcPr>
          <w:p w:rsidR="00112EEA" w:rsidRPr="004E4B64" w:rsidRDefault="00112EEA" w:rsidP="005F298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12EE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4E1EF0" w:rsidRPr="004E1EF0" w:rsidRDefault="004E1EF0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t>Dotyczy zapisów SWZ - warunki spełniania udziału w postępowaniu w zakresie zdolności technicznej lub zawodowej</w:t>
            </w:r>
          </w:p>
          <w:p w:rsidR="004E1EF0" w:rsidRPr="004E1EF0" w:rsidRDefault="004E1EF0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uzna warunek za spełniony w zakresie zdolności technicznej lub zawodowej jeśli wykonawca zrealizował co najmniej jedną usługę polegającą na ochronie mienia i obsłudze portierni w budynku szpitala przez okres minimum </w:t>
            </w:r>
          </w:p>
          <w:p w:rsidR="004E1EF0" w:rsidRDefault="004E1EF0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t>6 miesięcy?</w:t>
            </w:r>
          </w:p>
          <w:p w:rsidR="00B8175E" w:rsidRPr="00B8175E" w:rsidRDefault="00B8175E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8175E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4E1EF0" w:rsidRPr="004E1EF0" w:rsidRDefault="005F2987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 treści SWZ w ww. zakresie.</w:t>
            </w:r>
          </w:p>
          <w:p w:rsidR="00112EEA" w:rsidRPr="00112EEA" w:rsidRDefault="00112EEA" w:rsidP="005F298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112EEA" w:rsidRPr="00E935D6" w:rsidTr="006D1711">
        <w:tc>
          <w:tcPr>
            <w:tcW w:w="9356" w:type="dxa"/>
            <w:shd w:val="clear" w:color="auto" w:fill="auto"/>
          </w:tcPr>
          <w:p w:rsidR="00112EEA" w:rsidRPr="004E4B64" w:rsidRDefault="00112EEA" w:rsidP="005F298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12EE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4E1EF0" w:rsidRPr="004E1EF0" w:rsidRDefault="004E1EF0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t>Dotyczy zapisów SWZ - warunki spełniania udziału w postępowaniu w zakresie zdolności technicznej lub zawodowej</w:t>
            </w:r>
          </w:p>
          <w:p w:rsidR="004E1EF0" w:rsidRPr="004E1EF0" w:rsidRDefault="004E1EF0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t xml:space="preserve">Czy Zamawiający uzna warunek za spełniony w zakresie zdolności technicznej lub zawodowej jeśli wykonawca zrealizował co najmniej jedną usługę polegającą na ochronie mienia i obsłudze recepcji w budynku biurowym przez okres minimum </w:t>
            </w:r>
          </w:p>
          <w:p w:rsidR="00112EEA" w:rsidRDefault="004E1EF0" w:rsidP="005F298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1EF0">
              <w:rPr>
                <w:rFonts w:ascii="Arial" w:hAnsi="Arial" w:cs="Arial"/>
                <w:sz w:val="24"/>
                <w:szCs w:val="24"/>
              </w:rPr>
              <w:t>6 miesięcy?</w:t>
            </w:r>
            <w:bookmarkStart w:id="0" w:name="_GoBack"/>
            <w:bookmarkEnd w:id="0"/>
          </w:p>
          <w:p w:rsidR="00B8175E" w:rsidRDefault="00B8175E" w:rsidP="005F298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8175E" w:rsidRPr="00B8175E" w:rsidRDefault="00B8175E" w:rsidP="005F2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8175E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8175E" w:rsidRPr="004E4B64" w:rsidRDefault="005F2987" w:rsidP="005F298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 treści SWZ w ww. zakresie.</w:t>
            </w:r>
          </w:p>
          <w:p w:rsidR="00112EEA" w:rsidRDefault="00112EEA" w:rsidP="005F298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5F2987" w:rsidRDefault="005F2987" w:rsidP="005F298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5F2987" w:rsidRPr="00112EEA" w:rsidRDefault="005F2987" w:rsidP="005F298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5F2987" w:rsidRPr="00476A48" w:rsidRDefault="005F2987" w:rsidP="005F298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5F2987" w:rsidRPr="00476A48" w:rsidRDefault="005F2987" w:rsidP="005F298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5F2987" w:rsidRDefault="005F2987" w:rsidP="005F2987">
      <w:pPr>
        <w:spacing w:after="600" w:line="360" w:lineRule="auto"/>
        <w:jc w:val="right"/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p w:rsidR="00BE7BFD" w:rsidRPr="00E935D6" w:rsidRDefault="00BE7BFD" w:rsidP="005F2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5F298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128" w:rsidRDefault="00670128">
      <w:r>
        <w:separator/>
      </w:r>
    </w:p>
  </w:endnote>
  <w:endnote w:type="continuationSeparator" w:id="0">
    <w:p w:rsidR="00670128" w:rsidRDefault="0067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987" w:rsidRPr="005F2987" w:rsidRDefault="003D56A8" w:rsidP="005F298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2987" w:rsidRPr="005F2987" w:rsidTr="00023138">
      <w:tc>
        <w:tcPr>
          <w:tcW w:w="0" w:type="auto"/>
          <w:shd w:val="clear" w:color="auto" w:fill="auto"/>
          <w:vAlign w:val="center"/>
        </w:tcPr>
        <w:p w:rsidR="005F2987" w:rsidRPr="005F2987" w:rsidRDefault="005F2987" w:rsidP="005F298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2987" w:rsidRPr="005F2987" w:rsidRDefault="005F2987" w:rsidP="005F298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F298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F2987" w:rsidRPr="005F2987" w:rsidRDefault="005F2987" w:rsidP="005F298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2987" w:rsidRPr="005F2987" w:rsidRDefault="005F2987" w:rsidP="005F298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F2987" w:rsidRPr="005F2987" w:rsidRDefault="005F2987" w:rsidP="005F2987">
    <w:pPr>
      <w:spacing w:line="276" w:lineRule="auto"/>
      <w:rPr>
        <w:rFonts w:ascii="Roboto" w:hAnsi="Roboto"/>
        <w:b/>
        <w:bCs/>
        <w:sz w:val="24"/>
        <w:szCs w:val="24"/>
      </w:rPr>
    </w:pPr>
    <w:r w:rsidRPr="005F2987">
      <w:rPr>
        <w:rFonts w:ascii="Roboto" w:hAnsi="Roboto"/>
        <w:b/>
        <w:bCs/>
        <w:sz w:val="24"/>
        <w:szCs w:val="18"/>
      </w:rPr>
      <w:t>Kanclerz Politechniki Częstochowskiej</w:t>
    </w:r>
  </w:p>
  <w:p w:rsidR="005F2987" w:rsidRPr="005F2987" w:rsidRDefault="003D56A8" w:rsidP="005F298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F2987" w:rsidRPr="005F2987">
      <w:rPr>
        <w:rFonts w:ascii="Roboto" w:hAnsi="Roboto"/>
        <w:sz w:val="24"/>
        <w:szCs w:val="24"/>
      </w:rPr>
      <w:t>ul. Gen. J.H. Dąbrowskiego 69, 42-201 Częstochowa</w:t>
    </w:r>
  </w:p>
  <w:p w:rsidR="005F2987" w:rsidRPr="005F2987" w:rsidRDefault="005F2987" w:rsidP="005F2987">
    <w:pPr>
      <w:spacing w:line="276" w:lineRule="auto"/>
      <w:rPr>
        <w:rFonts w:ascii="Arial" w:hAnsi="Arial"/>
        <w:noProof/>
        <w:sz w:val="24"/>
        <w:szCs w:val="24"/>
      </w:rPr>
    </w:pPr>
    <w:r w:rsidRPr="005F2987">
      <w:rPr>
        <w:rFonts w:ascii="Roboto" w:hAnsi="Roboto"/>
        <w:sz w:val="24"/>
        <w:szCs w:val="24"/>
      </w:rPr>
      <w:t>tel. +48 34 325 02 56, e-mail: kanclerz@pcz.pl</w:t>
    </w:r>
  </w:p>
  <w:p w:rsidR="005F2987" w:rsidRPr="005F2987" w:rsidRDefault="005F2987" w:rsidP="005F2987">
    <w:pPr>
      <w:rPr>
        <w:rFonts w:ascii="Roboto" w:hAnsi="Roboto"/>
        <w:b/>
        <w:sz w:val="24"/>
        <w:szCs w:val="24"/>
      </w:rPr>
    </w:pPr>
    <w:r w:rsidRPr="005F2987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D56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D56A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01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128" w:rsidRDefault="00670128">
      <w:r>
        <w:separator/>
      </w:r>
    </w:p>
  </w:footnote>
  <w:footnote w:type="continuationSeparator" w:id="0">
    <w:p w:rsidR="00670128" w:rsidRDefault="00670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987" w:rsidRPr="005F2987" w:rsidRDefault="003D56A8" w:rsidP="005F298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5F2987" w:rsidRPr="005F2987" w:rsidRDefault="005F2987" w:rsidP="005F2987">
    <w:pPr>
      <w:spacing w:after="160" w:line="259" w:lineRule="auto"/>
      <w:rPr>
        <w:rFonts w:ascii="Arial" w:hAnsi="Arial"/>
        <w:sz w:val="22"/>
        <w:szCs w:val="22"/>
      </w:rPr>
    </w:pPr>
  </w:p>
  <w:p w:rsidR="00112EEA" w:rsidRDefault="00112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0FC61E"/>
    <w:multiLevelType w:val="hybridMultilevel"/>
    <w:tmpl w:val="984F97A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128"/>
    <w:rsid w:val="00031374"/>
    <w:rsid w:val="000A1097"/>
    <w:rsid w:val="000E2A8F"/>
    <w:rsid w:val="00112EEA"/>
    <w:rsid w:val="0012774F"/>
    <w:rsid w:val="00144B7A"/>
    <w:rsid w:val="00180C6E"/>
    <w:rsid w:val="0023741C"/>
    <w:rsid w:val="0029606A"/>
    <w:rsid w:val="003D56A8"/>
    <w:rsid w:val="004848F3"/>
    <w:rsid w:val="004A75F2"/>
    <w:rsid w:val="004E1EF0"/>
    <w:rsid w:val="004E4B64"/>
    <w:rsid w:val="005144A9"/>
    <w:rsid w:val="00520165"/>
    <w:rsid w:val="005B1B08"/>
    <w:rsid w:val="005F2987"/>
    <w:rsid w:val="00632C3C"/>
    <w:rsid w:val="00662BDB"/>
    <w:rsid w:val="00670128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8175E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5:chartTrackingRefBased/>
  <w15:docId w15:val="{DCA20336-8D00-49F6-B2ED-919D9CB34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8175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2024-12-20T13:00:00Z</dcterms:created>
  <dcterms:modified xsi:type="dcterms:W3CDTF">2024-12-20T13:00:00Z</dcterms:modified>
</cp:coreProperties>
</file>