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090E1C" w:rsidRPr="00090E1C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90E1C" w:rsidRPr="00C14101" w:rsidTr="0040662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0E1C" w:rsidRPr="00C14101" w:rsidRDefault="00090E1C" w:rsidP="0040662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90E1C" w:rsidRPr="00C14101" w:rsidRDefault="00090E1C" w:rsidP="0040662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90E1C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090E1C" w:rsidRPr="00C14101" w:rsidRDefault="00090E1C" w:rsidP="004066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90E1C" w:rsidRPr="00C14101" w:rsidRDefault="00090E1C" w:rsidP="004066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090E1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090E1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90E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akweduktu dla miejscowości Czermna i Swoszowa w Gminie Szerzyny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90E1C" w:rsidRPr="00D62E6E" w:rsidTr="0040662C">
        <w:tc>
          <w:tcPr>
            <w:tcW w:w="2269" w:type="dxa"/>
            <w:shd w:val="clear" w:color="auto" w:fill="auto"/>
          </w:tcPr>
          <w:p w:rsidR="00090E1C" w:rsidRPr="00D62E6E" w:rsidRDefault="00090E1C" w:rsidP="004066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90E1C" w:rsidRPr="00D62E6E" w:rsidRDefault="00090E1C" w:rsidP="004066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90E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FER.271.30.2024</w:t>
            </w:r>
          </w:p>
        </w:tc>
      </w:tr>
    </w:tbl>
    <w:p w:rsidR="00BC121E" w:rsidRDefault="00090E1C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90E1C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090E1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90E1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206" w:rsidRDefault="00311206">
      <w:r>
        <w:separator/>
      </w:r>
    </w:p>
  </w:endnote>
  <w:endnote w:type="continuationSeparator" w:id="1">
    <w:p w:rsidR="00311206" w:rsidRDefault="003112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33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33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E1C" w:rsidRDefault="00090E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206" w:rsidRDefault="00311206">
      <w:r>
        <w:separator/>
      </w:r>
    </w:p>
  </w:footnote>
  <w:footnote w:type="continuationSeparator" w:id="1">
    <w:p w:rsidR="00311206" w:rsidRDefault="003112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E1C" w:rsidRDefault="00090E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E1C" w:rsidRDefault="00090E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E1C" w:rsidRDefault="00090E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90E1C"/>
    <w:rsid w:val="0000184A"/>
    <w:rsid w:val="00007C1C"/>
    <w:rsid w:val="00012997"/>
    <w:rsid w:val="000621A2"/>
    <w:rsid w:val="00067B62"/>
    <w:rsid w:val="000719DC"/>
    <w:rsid w:val="00075CEC"/>
    <w:rsid w:val="00090E1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C3398"/>
    <w:rsid w:val="002D160C"/>
    <w:rsid w:val="002D3BDF"/>
    <w:rsid w:val="002E71FA"/>
    <w:rsid w:val="002F1615"/>
    <w:rsid w:val="003024A8"/>
    <w:rsid w:val="00307E5F"/>
    <w:rsid w:val="00311206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695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F6511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F6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F695F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223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2024-12-19T13:00:00Z</cp:lastPrinted>
  <dcterms:created xsi:type="dcterms:W3CDTF">2024-12-19T13:01:00Z</dcterms:created>
  <dcterms:modified xsi:type="dcterms:W3CDTF">2024-12-19T13:01:00Z</dcterms:modified>
</cp:coreProperties>
</file>