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B1822" w:rsidRPr="00FB1822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FB1822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B182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Budowa akweduktu dla miejscowości Czermna i Swoszowa w Gminie Szerzyny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B1822" w:rsidRPr="00A2540E" w:rsidTr="0040662C">
        <w:tc>
          <w:tcPr>
            <w:tcW w:w="2269" w:type="dxa"/>
            <w:shd w:val="clear" w:color="auto" w:fill="auto"/>
          </w:tcPr>
          <w:p w:rsidR="00FB1822" w:rsidRPr="00A2540E" w:rsidRDefault="00FB1822" w:rsidP="0040662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B1822" w:rsidRPr="00A2540E" w:rsidRDefault="00FB1822" w:rsidP="0040662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B182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FER.271.30.2024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B1822" w:rsidRPr="00FB1822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FB1822" w:rsidRPr="00FB1822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FB182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B1822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5AF7" w:rsidRDefault="009D5AF7" w:rsidP="00025386">
      <w:pPr>
        <w:spacing w:after="0" w:line="240" w:lineRule="auto"/>
      </w:pPr>
      <w:r>
        <w:separator/>
      </w:r>
    </w:p>
  </w:endnote>
  <w:endnote w:type="continuationSeparator" w:id="1">
    <w:p w:rsidR="009D5AF7" w:rsidRDefault="009D5AF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822" w:rsidRDefault="00FB182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40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40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822" w:rsidRDefault="00FB182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5AF7" w:rsidRDefault="009D5AF7" w:rsidP="00025386">
      <w:pPr>
        <w:spacing w:after="0" w:line="240" w:lineRule="auto"/>
      </w:pPr>
      <w:r>
        <w:separator/>
      </w:r>
    </w:p>
  </w:footnote>
  <w:footnote w:type="continuationSeparator" w:id="1">
    <w:p w:rsidR="009D5AF7" w:rsidRDefault="009D5AF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822" w:rsidRDefault="00FB182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822" w:rsidRDefault="00FB182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822" w:rsidRDefault="00FB182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FB1822"/>
    <w:rsid w:val="00025386"/>
    <w:rsid w:val="000423B9"/>
    <w:rsid w:val="00053927"/>
    <w:rsid w:val="00084786"/>
    <w:rsid w:val="0016158F"/>
    <w:rsid w:val="00196949"/>
    <w:rsid w:val="001C2314"/>
    <w:rsid w:val="00213980"/>
    <w:rsid w:val="0024648D"/>
    <w:rsid w:val="003A486D"/>
    <w:rsid w:val="0040400B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667FE"/>
    <w:rsid w:val="0087706D"/>
    <w:rsid w:val="008833CF"/>
    <w:rsid w:val="008B797E"/>
    <w:rsid w:val="008D442B"/>
    <w:rsid w:val="008F2498"/>
    <w:rsid w:val="0093388F"/>
    <w:rsid w:val="009D5AF7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1822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195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2024-12-19T12:58:00Z</cp:lastPrinted>
  <dcterms:created xsi:type="dcterms:W3CDTF">2024-12-19T12:59:00Z</dcterms:created>
  <dcterms:modified xsi:type="dcterms:W3CDTF">2024-12-19T12:59:00Z</dcterms:modified>
</cp:coreProperties>
</file>