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F0900" w:rsidRPr="00CF090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F090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0900">
        <w:rPr>
          <w:rFonts w:ascii="Arial" w:hAnsi="Arial" w:cs="Arial"/>
        </w:rPr>
        <w:t>Gmina Szerzyny</w:t>
      </w:r>
    </w:p>
    <w:p w:rsidR="006676AE" w:rsidRPr="0012157F" w:rsidRDefault="00CF090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0900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CF0900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F090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0900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CF0900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F0900" w:rsidRPr="0012157F" w:rsidTr="0040662C">
        <w:tc>
          <w:tcPr>
            <w:tcW w:w="9104" w:type="dxa"/>
            <w:shd w:val="clear" w:color="auto" w:fill="D9D9D9"/>
          </w:tcPr>
          <w:p w:rsidR="00CF0900" w:rsidRPr="0012157F" w:rsidRDefault="00CF0900" w:rsidP="0040662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F0900" w:rsidRPr="0012157F" w:rsidRDefault="00CF0900" w:rsidP="0040662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090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F0900" w:rsidRPr="00612283" w:rsidRDefault="00CF0900" w:rsidP="0040662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F0900" w:rsidRPr="00612283" w:rsidRDefault="00CF0900" w:rsidP="0040662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F0900" w:rsidRPr="0012157F" w:rsidRDefault="00CF0900" w:rsidP="0040662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CF090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09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akweduktu dla miejscowości Czermna i Swoszowa w Gminie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0900" w:rsidRPr="00A2540E" w:rsidTr="0040662C">
        <w:tc>
          <w:tcPr>
            <w:tcW w:w="2269" w:type="dxa"/>
            <w:shd w:val="clear" w:color="auto" w:fill="auto"/>
          </w:tcPr>
          <w:p w:rsidR="00CF0900" w:rsidRPr="00A2540E" w:rsidRDefault="00CF0900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0900" w:rsidRPr="00A2540E" w:rsidRDefault="00CF0900" w:rsidP="00406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09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FER.271.30.2024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F0900" w:rsidRPr="00CF090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F0900" w:rsidRPr="00992BD8" w:rsidRDefault="00CF0900" w:rsidP="00CF090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CF0900" w:rsidP="00CF090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CF0900" w:rsidRPr="00A44833" w:rsidRDefault="00CF0900" w:rsidP="00CF090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CF0900" w:rsidRPr="0012157F" w:rsidRDefault="00CF0900" w:rsidP="00CF090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8</w:t>
      </w:r>
    </w:p>
    <w:p w:rsidR="00CF0900" w:rsidRPr="0012157F" w:rsidRDefault="00CF0900" w:rsidP="00CF090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0900" w:rsidRPr="0012157F" w:rsidTr="004066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00" w:rsidRPr="0012157F" w:rsidRDefault="00CF0900" w:rsidP="0040662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00" w:rsidRPr="0012157F" w:rsidRDefault="00CF0900" w:rsidP="0040662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090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 xml:space="preserve">Wykonawca spełni warunek udziału w postępowaniu dotyczący sytuacji ekonomicznej lub finansowej, jeżeli wykaże, że: 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1)</w:t>
            </w:r>
            <w:r w:rsidRPr="00CF0900">
              <w:rPr>
                <w:rFonts w:ascii="Arial" w:hAnsi="Arial" w:cs="Arial"/>
                <w:sz w:val="24"/>
                <w:szCs w:val="24"/>
              </w:rPr>
              <w:tab/>
              <w:t>posiada środki finansowe lub zdolność kredytową w wysokości nie mniejszej jak 3.000.000,- zł (trzy miliony złotych),</w:t>
            </w:r>
          </w:p>
          <w:p w:rsidR="00CF0900" w:rsidRPr="0012157F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2)</w:t>
            </w:r>
            <w:r w:rsidRPr="00CF0900">
              <w:rPr>
                <w:rFonts w:ascii="Arial" w:hAnsi="Arial" w:cs="Arial"/>
                <w:sz w:val="24"/>
                <w:szCs w:val="24"/>
              </w:rPr>
              <w:tab/>
              <w:t>posiada ubezpieczenie od odpowiedzialności cywilnej w zakresie prowadzonej działalności gospodarczej związanej z przedmiotem zamówienia na kwotę co najmniej 1.000.000,- zł. (jeden milion złotych).</w:t>
            </w:r>
          </w:p>
        </w:tc>
      </w:tr>
      <w:tr w:rsidR="00CF0900" w:rsidRPr="0012157F" w:rsidTr="004066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00" w:rsidRPr="0012157F" w:rsidRDefault="00CF0900" w:rsidP="0040662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00" w:rsidRPr="0012157F" w:rsidRDefault="00CF0900" w:rsidP="0040662C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090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Zdolność techniczna:  O zamówienie mogą ubiegać się Wykonawcy którzy: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1)</w:t>
            </w:r>
            <w:r w:rsidRPr="00CF0900">
              <w:rPr>
                <w:rFonts w:ascii="Arial" w:hAnsi="Arial" w:cs="Arial"/>
                <w:sz w:val="24"/>
                <w:szCs w:val="24"/>
              </w:rPr>
              <w:tab/>
              <w:t>w okresie ostatnich trzech lat przed upływem terminu składania ofert, a jeżeli okres prowadzenia działalności jest krótszy, to w tym okresie wykonali należycie co najmniej dwa zamówienia - każde polegające na opracowaniu dokumentacji projektowej budowy sieci wodociągowej wraz z hydrofornią wody w tym jedno o długości co najmniej 7 km (dotyczy zaprojektowanej sieci bez przyłączy), drugie o długości co najmniej 0,9 km.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2)</w:t>
            </w:r>
            <w:r w:rsidRPr="00CF0900">
              <w:rPr>
                <w:rFonts w:ascii="Arial" w:hAnsi="Arial" w:cs="Arial"/>
                <w:sz w:val="24"/>
                <w:szCs w:val="24"/>
              </w:rPr>
              <w:tab/>
              <w:t xml:space="preserve">w okresie ostatnich pięciu lat przed upływem terminu składania ofert, a jeżeli okres prowadzenia działalności jest krótszy, to w tym okresie - </w:t>
            </w:r>
            <w:r w:rsidRPr="00CF0900">
              <w:rPr>
                <w:rFonts w:ascii="Arial" w:hAnsi="Arial" w:cs="Arial"/>
                <w:sz w:val="24"/>
                <w:szCs w:val="24"/>
              </w:rPr>
              <w:lastRenderedPageBreak/>
              <w:t>wykonali należycie co najmniej jedno zamówienie polegające na budowie sieci wodociągowej o długości nie mniejszej niż 7 km wraz z hydrofornią (bez przyłączy).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Zdolność zawodowa: Wykonawca wykaże, że dysponuje osobami, które spełniają następujące wymagania:</w:t>
            </w:r>
          </w:p>
          <w:p w:rsidR="00CF0900" w:rsidRPr="00CF0900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1)</w:t>
            </w:r>
            <w:r w:rsidRPr="00CF0900">
              <w:rPr>
                <w:rFonts w:ascii="Arial" w:hAnsi="Arial" w:cs="Arial"/>
                <w:sz w:val="24"/>
                <w:szCs w:val="24"/>
              </w:rPr>
              <w:tab/>
              <w:t>kierownik budowy (1 osoba) posiadający doświadczenie zawodowe na stanowisku kierownika budowy przy realizacji co najmniej 2 zamówień dotyczących budowy sieci wodociągowej o długości co najmniej 7 km wraz z hydrofornią łącznie,</w:t>
            </w:r>
          </w:p>
          <w:p w:rsidR="00CF0900" w:rsidRPr="0012157F" w:rsidRDefault="00CF0900" w:rsidP="0040662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0900">
              <w:rPr>
                <w:rFonts w:ascii="Arial" w:hAnsi="Arial" w:cs="Arial"/>
                <w:sz w:val="24"/>
                <w:szCs w:val="24"/>
              </w:rPr>
              <w:t>2)</w:t>
            </w:r>
            <w:r w:rsidRPr="00CF0900">
              <w:rPr>
                <w:rFonts w:ascii="Arial" w:hAnsi="Arial" w:cs="Arial"/>
                <w:sz w:val="24"/>
                <w:szCs w:val="24"/>
              </w:rPr>
              <w:tab/>
              <w:t>projektant branży sanitarnej (minimum 1 osoba) posiadający doświadczenie zawodowe projektanta sieci sanitarnej, w tym przy realizacji co najmniej dwóch projektów dotyczących budowy sieci wodociągowej o długości co najmniej 7 km łącznie , w tym zaprojektowanie co najmniej 1 hydroforni wody.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C6A" w:rsidRDefault="00657C6A" w:rsidP="0038231F">
      <w:pPr>
        <w:spacing w:after="0" w:line="240" w:lineRule="auto"/>
      </w:pPr>
      <w:r>
        <w:separator/>
      </w:r>
    </w:p>
  </w:endnote>
  <w:endnote w:type="continuationSeparator" w:id="1">
    <w:p w:rsidR="00657C6A" w:rsidRDefault="00657C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900" w:rsidRDefault="00CF09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0A88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0A88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900" w:rsidRDefault="00CF09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C6A" w:rsidRDefault="00657C6A" w:rsidP="0038231F">
      <w:pPr>
        <w:spacing w:after="0" w:line="240" w:lineRule="auto"/>
      </w:pPr>
      <w:r>
        <w:separator/>
      </w:r>
    </w:p>
  </w:footnote>
  <w:footnote w:type="continuationSeparator" w:id="1">
    <w:p w:rsidR="00657C6A" w:rsidRDefault="00657C6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900" w:rsidRDefault="00CF09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900" w:rsidRDefault="00CF09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900" w:rsidRDefault="00CF09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CF090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4D58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7C6A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0A88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0900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0D4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1074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2024-12-19T12:52:00Z</cp:lastPrinted>
  <dcterms:created xsi:type="dcterms:W3CDTF">2024-12-19T12:52:00Z</dcterms:created>
  <dcterms:modified xsi:type="dcterms:W3CDTF">2024-12-19T12:52:00Z</dcterms:modified>
</cp:coreProperties>
</file>