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F4D3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C412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C4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C412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C4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C4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C412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C4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C4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C4123" w:rsidRPr="007B107C" w:rsidTr="001105B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4123" w:rsidRPr="007B107C" w:rsidRDefault="00EC4123" w:rsidP="001105B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C4123" w:rsidRPr="007B107C" w:rsidRDefault="00EC4123" w:rsidP="001105B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C4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C4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C4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EC4123" w:rsidRPr="007B107C" w:rsidRDefault="00EC4123" w:rsidP="001105B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EC4123" w:rsidRPr="007B107C" w:rsidRDefault="00EC4123" w:rsidP="001105B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C4123" w:rsidRPr="007B107C" w:rsidRDefault="00EC4123" w:rsidP="001105B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C412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C4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 doradztwa i recenzowania w projekcie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C4123" w:rsidRPr="00EC4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C4123" w:rsidRPr="00EC4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123" w:rsidRDefault="00EC4123" w:rsidP="00EC4123">
      <w:pPr>
        <w:spacing w:after="0" w:line="240" w:lineRule="auto"/>
      </w:pPr>
      <w:r>
        <w:separator/>
      </w:r>
    </w:p>
  </w:endnote>
  <w:endnote w:type="continuationSeparator" w:id="0">
    <w:p w:rsidR="00EC4123" w:rsidRDefault="00EC4123" w:rsidP="00EC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123" w:rsidRDefault="00EC4123" w:rsidP="00EC4123">
      <w:pPr>
        <w:spacing w:after="0" w:line="240" w:lineRule="auto"/>
      </w:pPr>
      <w:r>
        <w:separator/>
      </w:r>
    </w:p>
  </w:footnote>
  <w:footnote w:type="continuationSeparator" w:id="0">
    <w:p w:rsidR="00EC4123" w:rsidRDefault="00EC4123" w:rsidP="00EC4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123" w:rsidRDefault="00EC4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81B"/>
    <w:rsid w:val="002621C4"/>
    <w:rsid w:val="006F4D31"/>
    <w:rsid w:val="007B107C"/>
    <w:rsid w:val="007C7D43"/>
    <w:rsid w:val="00843802"/>
    <w:rsid w:val="008750B3"/>
    <w:rsid w:val="00B1681B"/>
    <w:rsid w:val="00C31816"/>
    <w:rsid w:val="00EC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BED2342-DD6D-4414-B860-CE6797E8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4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4123"/>
  </w:style>
  <w:style w:type="paragraph" w:styleId="Stopka">
    <w:name w:val="footer"/>
    <w:basedOn w:val="Normalny"/>
    <w:link w:val="StopkaZnak"/>
    <w:uiPriority w:val="99"/>
    <w:unhideWhenUsed/>
    <w:rsid w:val="00EC4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4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2024-12-18T09:18:00Z</dcterms:created>
  <dcterms:modified xsi:type="dcterms:W3CDTF">2024-12-18T09:18:00Z</dcterms:modified>
</cp:coreProperties>
</file>