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F437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77E8A" w:rsidRPr="00077E8A">
        <w:rPr>
          <w:b/>
        </w:rPr>
        <w:t>CRZP/182/2024/AZP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77E8A" w:rsidRPr="004A5DB6" w:rsidTr="001105BD">
        <w:tc>
          <w:tcPr>
            <w:tcW w:w="9212" w:type="dxa"/>
            <w:shd w:val="clear" w:color="auto" w:fill="auto"/>
          </w:tcPr>
          <w:p w:rsidR="00077E8A" w:rsidRPr="004A5DB6" w:rsidRDefault="00077E8A" w:rsidP="001105B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77E8A" w:rsidRPr="004A5DB6" w:rsidRDefault="00077E8A" w:rsidP="001105B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77E8A">
              <w:t>(</w:t>
            </w:r>
            <w:proofErr w:type="spellStart"/>
            <w:r w:rsidRPr="00077E8A">
              <w:t>t.j</w:t>
            </w:r>
            <w:proofErr w:type="spellEnd"/>
            <w:r w:rsidRPr="00077E8A">
              <w:t>. Dz. U. z 2024 poz. 1320)</w:t>
            </w:r>
            <w:r w:rsidRPr="004A5DB6">
              <w:t xml:space="preserve"> (dalej jako: ustawa Pzp), dotyczące:</w:t>
            </w:r>
          </w:p>
          <w:p w:rsidR="00077E8A" w:rsidRPr="004A5DB6" w:rsidRDefault="00077E8A" w:rsidP="001105B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77E8A" w:rsidRPr="004A5DB6" w:rsidRDefault="00077E8A" w:rsidP="001105B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77E8A" w:rsidRPr="004A5DB6" w:rsidRDefault="00077E8A" w:rsidP="001105B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77E8A" w:rsidRPr="00077E8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77E8A" w:rsidP="005434B3">
      <w:pPr>
        <w:spacing w:after="240" w:line="276" w:lineRule="auto"/>
        <w:jc w:val="center"/>
      </w:pPr>
      <w:r w:rsidRPr="00077E8A">
        <w:rPr>
          <w:b/>
        </w:rPr>
        <w:t>Świadczenie usług doradztwa i recenzowania w projekcie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F4372" w:rsidRDefault="004F23F7" w:rsidP="000857C0">
      <w:pPr>
        <w:spacing w:after="120" w:line="276" w:lineRule="auto"/>
        <w:jc w:val="both"/>
      </w:pPr>
      <w:r w:rsidRPr="009F4372">
        <w:t>Oświadczam,</w:t>
      </w:r>
      <w:r w:rsidR="00313417" w:rsidRPr="009F4372">
        <w:t xml:space="preserve"> że spełniam</w:t>
      </w:r>
      <w:r w:rsidR="004541F9" w:rsidRPr="009F4372">
        <w:t>, określone przez Zamawiającego,</w:t>
      </w:r>
      <w:r w:rsidR="00313417" w:rsidRPr="009F4372">
        <w:t xml:space="preserve"> warunki udziału </w:t>
      </w:r>
      <w:r w:rsidR="004541F9" w:rsidRPr="009F437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F437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F437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F437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F4372" w:rsidRDefault="00D2702A" w:rsidP="00D2702A">
            <w:pPr>
              <w:spacing w:before="60" w:after="120"/>
            </w:pPr>
            <w:r w:rsidRPr="009F4372">
              <w:rPr>
                <w:b/>
              </w:rPr>
              <w:t>Warunki udziału w postępowaniu</w:t>
            </w:r>
          </w:p>
        </w:tc>
      </w:tr>
      <w:tr w:rsidR="00077E8A" w:rsidRPr="009F4372" w:rsidTr="001105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E8A" w:rsidRPr="009F4372" w:rsidRDefault="00077E8A" w:rsidP="001105BD">
            <w:pPr>
              <w:spacing w:before="60" w:after="120"/>
              <w:jc w:val="both"/>
              <w:rPr>
                <w:rFonts w:cs="Calibri"/>
              </w:rPr>
            </w:pPr>
            <w:r w:rsidRPr="009F437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E8A" w:rsidRPr="009F4372" w:rsidRDefault="00077E8A" w:rsidP="001105B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F4372">
              <w:rPr>
                <w:rFonts w:cs="Calibri"/>
                <w:b/>
                <w:bCs/>
              </w:rPr>
              <w:t>Sytuacja ekonomiczna lub finansowa</w:t>
            </w:r>
          </w:p>
          <w:p w:rsidR="00077E8A" w:rsidRPr="009F4372" w:rsidRDefault="00077E8A" w:rsidP="001105BD">
            <w:pPr>
              <w:spacing w:before="60" w:after="120"/>
              <w:jc w:val="both"/>
              <w:rPr>
                <w:rFonts w:cs="Calibri"/>
              </w:rPr>
            </w:pPr>
            <w:r w:rsidRPr="009F4372">
              <w:rPr>
                <w:rFonts w:cs="Calibri"/>
              </w:rPr>
              <w:t>Zamawiający nie określa szczegółowego warunku w tym zakresie.</w:t>
            </w:r>
          </w:p>
        </w:tc>
      </w:tr>
      <w:tr w:rsidR="00077E8A" w:rsidRPr="009F4372" w:rsidTr="001105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E8A" w:rsidRPr="009F4372" w:rsidRDefault="00077E8A" w:rsidP="001105BD">
            <w:pPr>
              <w:spacing w:before="60" w:after="120"/>
              <w:jc w:val="both"/>
              <w:rPr>
                <w:rFonts w:cs="Calibri"/>
              </w:rPr>
            </w:pPr>
            <w:r w:rsidRPr="009F437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E8A" w:rsidRPr="009F4372" w:rsidRDefault="00077E8A" w:rsidP="001105B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F4372">
              <w:rPr>
                <w:rFonts w:cs="Calibri"/>
                <w:b/>
                <w:bCs/>
              </w:rPr>
              <w:t>Zdolność techniczna lub zawodowa</w:t>
            </w:r>
          </w:p>
          <w:p w:rsidR="00077E8A" w:rsidRPr="009F4372" w:rsidRDefault="00077E8A" w:rsidP="001105BD">
            <w:pPr>
              <w:spacing w:before="60" w:after="120"/>
              <w:jc w:val="both"/>
              <w:rPr>
                <w:rFonts w:cs="Calibri"/>
              </w:rPr>
            </w:pPr>
            <w:r w:rsidRPr="009F4372">
              <w:rPr>
                <w:rFonts w:cs="Calibri"/>
              </w:rPr>
              <w:t>O udzielenie zamówienia publicznego mogą ubiegać się wykonawcy, którzy spełniają warunki, dotyczące  zdolności technicznej lub zawodowej.</w:t>
            </w:r>
          </w:p>
          <w:p w:rsidR="00077E8A" w:rsidRPr="009F4372" w:rsidRDefault="00077E8A" w:rsidP="001105BD">
            <w:pPr>
              <w:spacing w:before="60" w:after="120"/>
              <w:jc w:val="both"/>
              <w:rPr>
                <w:rFonts w:cs="Calibri"/>
              </w:rPr>
            </w:pPr>
            <w:r w:rsidRPr="009F4372">
              <w:rPr>
                <w:rFonts w:cs="Calibri"/>
              </w:rPr>
              <w:t>Zamawiający wymaga, aby Wykonawca</w:t>
            </w:r>
            <w:r w:rsidR="009F4372" w:rsidRPr="009F4372">
              <w:rPr>
                <w:rFonts w:cs="Calibri"/>
              </w:rPr>
              <w:t xml:space="preserve"> wykazał, że posiada</w:t>
            </w:r>
            <w:r w:rsidRPr="009F4372">
              <w:rPr>
                <w:rFonts w:cs="Calibri"/>
              </w:rPr>
              <w:t>:</w:t>
            </w:r>
          </w:p>
          <w:p w:rsidR="00077E8A" w:rsidRPr="009F4372" w:rsidRDefault="00077E8A" w:rsidP="009F4372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9F4372">
              <w:rPr>
                <w:rFonts w:cs="Calibri"/>
              </w:rPr>
              <w:t>wykształcenie co najmniej wyższe magisterskie z dziedziny nauk przyrodniczych;</w:t>
            </w:r>
          </w:p>
          <w:p w:rsidR="00077E8A" w:rsidRPr="009F4372" w:rsidRDefault="00077E8A" w:rsidP="009F4372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9F4372">
              <w:rPr>
                <w:rFonts w:cs="Calibri"/>
              </w:rPr>
              <w:t>co najmniej 5-letnie doświadczenie zawodowe w zakresie ornitologii;</w:t>
            </w:r>
          </w:p>
          <w:p w:rsidR="00077E8A" w:rsidRPr="009F4372" w:rsidRDefault="00077E8A" w:rsidP="009F4372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9F4372">
              <w:rPr>
                <w:rFonts w:cs="Calibri"/>
              </w:rPr>
              <w:t xml:space="preserve">wykonawstwo lub współwykonawstwo co najmniej 2 usług związanych z opracowaniem projektu planu ochrony dla </w:t>
            </w:r>
            <w:bookmarkStart w:id="0" w:name="_GoBack"/>
            <w:bookmarkEnd w:id="0"/>
            <w:r w:rsidRPr="009F4372">
              <w:rPr>
                <w:rFonts w:cs="Calibri"/>
              </w:rPr>
              <w:t>obszarowych formy ochrony przyrody;</w:t>
            </w:r>
          </w:p>
          <w:p w:rsidR="00077E8A" w:rsidRPr="009F4372" w:rsidRDefault="00077E8A" w:rsidP="009F4372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9F4372">
              <w:rPr>
                <w:rFonts w:cs="Calibri"/>
              </w:rPr>
              <w:t>autorstwo lub współautorstwo co najmniej 2 prac naukowo-badawczych (w zakresie swojej specjalności) dotyczących inwentaryzacji przyrodniczych lub określenia występowania gatunków chronionych lub 2 recenzowanych publikacji naukowych w zakresie ornitologii;</w:t>
            </w:r>
          </w:p>
        </w:tc>
      </w:tr>
      <w:tr w:rsidR="00077E8A" w:rsidRPr="009F4372" w:rsidTr="001105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E8A" w:rsidRPr="009F4372" w:rsidRDefault="00077E8A" w:rsidP="001105BD">
            <w:pPr>
              <w:spacing w:before="60" w:after="120"/>
              <w:jc w:val="both"/>
              <w:rPr>
                <w:rFonts w:cs="Calibri"/>
              </w:rPr>
            </w:pPr>
            <w:r w:rsidRPr="009F437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E8A" w:rsidRPr="009F4372" w:rsidRDefault="00077E8A" w:rsidP="001105B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F4372">
              <w:rPr>
                <w:rFonts w:cs="Calibri"/>
                <w:b/>
                <w:bCs/>
              </w:rPr>
              <w:t>Zdolność do występowania w obrocie gospodarczym</w:t>
            </w:r>
          </w:p>
          <w:p w:rsidR="00077E8A" w:rsidRPr="009F4372" w:rsidRDefault="00077E8A" w:rsidP="001105BD">
            <w:pPr>
              <w:spacing w:before="60" w:after="120"/>
              <w:jc w:val="both"/>
              <w:rPr>
                <w:rFonts w:cs="Calibri"/>
              </w:rPr>
            </w:pPr>
            <w:r w:rsidRPr="009F4372">
              <w:rPr>
                <w:rFonts w:cs="Calibri"/>
              </w:rPr>
              <w:t>Zamawiający nie określa szczegółowego warunku w tym zakresie.</w:t>
            </w:r>
          </w:p>
        </w:tc>
      </w:tr>
      <w:tr w:rsidR="00077E8A" w:rsidRPr="009F4372" w:rsidTr="001105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E8A" w:rsidRPr="009F4372" w:rsidRDefault="00077E8A" w:rsidP="001105BD">
            <w:pPr>
              <w:spacing w:before="60" w:after="120"/>
              <w:jc w:val="both"/>
              <w:rPr>
                <w:rFonts w:cs="Calibri"/>
              </w:rPr>
            </w:pPr>
            <w:r w:rsidRPr="009F437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E8A" w:rsidRPr="009F4372" w:rsidRDefault="00077E8A" w:rsidP="001105B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F437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077E8A" w:rsidRPr="009F4372" w:rsidRDefault="00077E8A" w:rsidP="001105BD">
            <w:pPr>
              <w:spacing w:before="60" w:after="120"/>
              <w:jc w:val="both"/>
              <w:rPr>
                <w:rFonts w:cs="Calibri"/>
              </w:rPr>
            </w:pPr>
            <w:r w:rsidRPr="009F437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9F437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F437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F4372">
        <w:rPr>
          <w:sz w:val="20"/>
          <w:szCs w:val="20"/>
        </w:rPr>
        <w:t xml:space="preserve">…………….……. </w:t>
      </w:r>
      <w:r w:rsidRPr="009F4372">
        <w:rPr>
          <w:i/>
          <w:sz w:val="16"/>
          <w:szCs w:val="16"/>
        </w:rPr>
        <w:t>(miejscowość),</w:t>
      </w:r>
      <w:r w:rsidRPr="009F4372">
        <w:rPr>
          <w:i/>
          <w:sz w:val="18"/>
          <w:szCs w:val="18"/>
        </w:rPr>
        <w:t xml:space="preserve"> </w:t>
      </w:r>
      <w:r w:rsidRPr="009F4372">
        <w:rPr>
          <w:sz w:val="20"/>
          <w:szCs w:val="20"/>
        </w:rPr>
        <w:t xml:space="preserve">dnia ………….……. r. </w:t>
      </w:r>
    </w:p>
    <w:p w:rsidR="00025C8D" w:rsidRPr="009F437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F4372">
        <w:rPr>
          <w:sz w:val="20"/>
          <w:szCs w:val="20"/>
        </w:rPr>
        <w:tab/>
      </w:r>
      <w:r w:rsidRPr="009F4372">
        <w:rPr>
          <w:sz w:val="20"/>
          <w:szCs w:val="20"/>
        </w:rPr>
        <w:tab/>
      </w:r>
      <w:r w:rsidRPr="009F4372">
        <w:rPr>
          <w:sz w:val="20"/>
          <w:szCs w:val="20"/>
        </w:rPr>
        <w:tab/>
      </w:r>
      <w:r w:rsidRPr="009F4372">
        <w:rPr>
          <w:sz w:val="20"/>
          <w:szCs w:val="20"/>
        </w:rPr>
        <w:tab/>
      </w:r>
      <w:r w:rsidRPr="009F4372">
        <w:rPr>
          <w:sz w:val="20"/>
          <w:szCs w:val="20"/>
        </w:rPr>
        <w:tab/>
      </w:r>
      <w:r w:rsidRPr="009F4372">
        <w:rPr>
          <w:sz w:val="20"/>
          <w:szCs w:val="20"/>
        </w:rPr>
        <w:tab/>
      </w:r>
      <w:r w:rsidRPr="009F4372">
        <w:rPr>
          <w:sz w:val="20"/>
          <w:szCs w:val="20"/>
        </w:rPr>
        <w:tab/>
        <w:t>…………………………………………</w:t>
      </w:r>
    </w:p>
    <w:p w:rsidR="00F8042D" w:rsidRPr="009F437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F437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9F4372">
        <w:t xml:space="preserve">Oświadczam, że wszystkie informacje podane w powyższych oświadczeniach są aktualne </w:t>
      </w:r>
      <w:r w:rsidR="00FE4E2B" w:rsidRPr="009F4372">
        <w:br/>
      </w:r>
      <w:r w:rsidRPr="009F4372">
        <w:t xml:space="preserve">i zgodne z prawdą oraz zostały przedstawione z pełną świadomością konsekwencji wprowadzenia </w:t>
      </w:r>
      <w:r w:rsidR="00950F2A" w:rsidRPr="009F4372">
        <w:t>Z</w:t>
      </w:r>
      <w:r w:rsidRPr="009F4372">
        <w:t>amawiającego w błąd przy</w:t>
      </w:r>
      <w:r w:rsidRPr="004A5DB6">
        <w:t xml:space="preserve">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1D72" w:rsidRDefault="00651D72" w:rsidP="0038231F">
      <w:pPr>
        <w:spacing w:after="0" w:line="240" w:lineRule="auto"/>
      </w:pPr>
      <w:r>
        <w:separator/>
      </w:r>
    </w:p>
  </w:endnote>
  <w:endnote w:type="continuationSeparator" w:id="0">
    <w:p w:rsidR="00651D72" w:rsidRDefault="00651D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E8A" w:rsidRDefault="00077E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E8A" w:rsidRDefault="00077E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1D72" w:rsidRDefault="00651D72" w:rsidP="0038231F">
      <w:pPr>
        <w:spacing w:after="0" w:line="240" w:lineRule="auto"/>
      </w:pPr>
      <w:r>
        <w:separator/>
      </w:r>
    </w:p>
  </w:footnote>
  <w:footnote w:type="continuationSeparator" w:id="0">
    <w:p w:rsidR="00651D72" w:rsidRDefault="00651D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E8A" w:rsidRDefault="00077E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E8A" w:rsidRDefault="00077E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E8A" w:rsidRDefault="00077E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10644F"/>
    <w:multiLevelType w:val="hybridMultilevel"/>
    <w:tmpl w:val="DB6682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273814"/>
    <w:multiLevelType w:val="hybridMultilevel"/>
    <w:tmpl w:val="61C41894"/>
    <w:lvl w:ilvl="0" w:tplc="F206948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D72"/>
    <w:rsid w:val="00023477"/>
    <w:rsid w:val="000247FF"/>
    <w:rsid w:val="00025C8D"/>
    <w:rsid w:val="000303EE"/>
    <w:rsid w:val="0005473D"/>
    <w:rsid w:val="00073C3D"/>
    <w:rsid w:val="00077E8A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51D72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4372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F8C02"/>
  <w15:chartTrackingRefBased/>
  <w15:docId w15:val="{1F7B93A0-DAB0-49E4-BC10-3582A1FB8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19650-18E8-46DF-A17B-EFB2A0B01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2016-07-26T10:32:00Z</cp:lastPrinted>
  <dcterms:created xsi:type="dcterms:W3CDTF">2024-12-18T09:17:00Z</dcterms:created>
  <dcterms:modified xsi:type="dcterms:W3CDTF">2024-12-18T09:17:00Z</dcterms:modified>
</cp:coreProperties>
</file>