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F65D05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F65D05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88673F" w:rsidRPr="00F65D05">
        <w:rPr>
          <w:rFonts w:ascii="Arial Narrow" w:hAnsi="Arial Narrow" w:cs="Arial"/>
          <w:b w:val="0"/>
          <w:bCs/>
          <w:sz w:val="24"/>
        </w:rPr>
        <w:t>6</w:t>
      </w:r>
      <w:r w:rsidR="00F83B51" w:rsidRPr="00F65D05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F65D05" w:rsidTr="00CA5E56">
        <w:tc>
          <w:tcPr>
            <w:tcW w:w="2800" w:type="dxa"/>
            <w:shd w:val="clear" w:color="auto" w:fill="auto"/>
          </w:tcPr>
          <w:p w:rsidR="007524A3" w:rsidRPr="00F65D05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65D05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F65D05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F65D05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7524A3" w:rsidRPr="00F65D05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F65D05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F65D05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F65D05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F65D05">
              <w:rPr>
                <w:rFonts w:ascii="Arial Narrow" w:hAnsi="Arial Narrow"/>
              </w:rPr>
              <w:t xml:space="preserve"> </w:t>
            </w:r>
            <w:r w:rsidRPr="00F65D05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F65D05" w:rsidTr="00CA5E56">
        <w:tc>
          <w:tcPr>
            <w:tcW w:w="2800" w:type="dxa"/>
            <w:shd w:val="clear" w:color="auto" w:fill="auto"/>
          </w:tcPr>
          <w:p w:rsidR="007524A3" w:rsidRPr="00F65D05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65D05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F65D05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CA5E56" w:rsidRPr="00F65D05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F65D05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F65D05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F65D05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F65D05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F65D05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F65D05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F65D05" w:rsidTr="00CA5E56">
        <w:tc>
          <w:tcPr>
            <w:tcW w:w="14034" w:type="dxa"/>
            <w:shd w:val="clear" w:color="auto" w:fill="F2F2F2"/>
          </w:tcPr>
          <w:p w:rsidR="00CA5E56" w:rsidRPr="00F65D05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65D05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F65D05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65D05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F65D05" w:rsidTr="00CA5E56">
        <w:tc>
          <w:tcPr>
            <w:tcW w:w="2268" w:type="dxa"/>
            <w:shd w:val="clear" w:color="auto" w:fill="auto"/>
          </w:tcPr>
          <w:p w:rsidR="00CA5E56" w:rsidRPr="00F65D05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5D0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F65D05" w:rsidRDefault="0088673F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65D05">
              <w:rPr>
                <w:rFonts w:ascii="Arial Narrow" w:hAnsi="Arial Narrow" w:cs="Arial"/>
                <w:bCs/>
                <w:sz w:val="24"/>
                <w:szCs w:val="24"/>
              </w:rPr>
              <w:t>Usługi przeglądów i napraw sprzętu i aparatury medycznej</w:t>
            </w:r>
            <w:r w:rsidR="00CA5E56" w:rsidRPr="00F65D0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8673F" w:rsidRPr="00F65D05" w:rsidTr="00F852C4">
        <w:tc>
          <w:tcPr>
            <w:tcW w:w="2268" w:type="dxa"/>
            <w:shd w:val="clear" w:color="auto" w:fill="auto"/>
          </w:tcPr>
          <w:p w:rsidR="0088673F" w:rsidRPr="00F65D05" w:rsidRDefault="0088673F" w:rsidP="00F852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5D0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88673F" w:rsidRPr="00F65D05" w:rsidRDefault="0088673F" w:rsidP="00F852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65D05">
              <w:rPr>
                <w:rFonts w:ascii="Arial Narrow" w:hAnsi="Arial Narrow" w:cs="Arial"/>
                <w:bCs/>
                <w:sz w:val="24"/>
                <w:szCs w:val="24"/>
              </w:rPr>
              <w:t>164/2024</w:t>
            </w:r>
          </w:p>
        </w:tc>
      </w:tr>
    </w:tbl>
    <w:p w:rsidR="0060654D" w:rsidRPr="00F65D05" w:rsidRDefault="0088673F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65D05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F65D05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F65D05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F65D05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F65D05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F65D05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F65D05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F65D05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F65D05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F65D05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F65D05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F65D05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F65D05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65D05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F65D0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F65D05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F65D0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F65D05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F65D0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F65D05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F65D05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65D05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F65D05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F65D05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F65D0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F65D0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F65D0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F65D05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F65D05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F65D05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F65D0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F65D0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F65D0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F65D05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F65D05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F65D05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F65D0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F65D0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F65D0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F65D05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:rsidR="00121B8A" w:rsidRPr="00F65D05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F65D05" w:rsidTr="009160CE">
        <w:tc>
          <w:tcPr>
            <w:tcW w:w="6237" w:type="dxa"/>
            <w:shd w:val="clear" w:color="auto" w:fill="auto"/>
          </w:tcPr>
          <w:p w:rsidR="00121B8A" w:rsidRPr="00F65D05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F65D05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F65D05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F65D05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F65D05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F65D05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65D05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F65D05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F65D05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F65D05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F65D05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F65D05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F65D05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F65D05" w:rsidRDefault="00121B8A" w:rsidP="0088673F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65D05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88673F" w:rsidRPr="00F65D05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</w:t>
            </w:r>
            <w:r w:rsidRPr="00F65D05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F65D05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F65D05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1C3" w:rsidRDefault="00EC41C3">
      <w:r>
        <w:separator/>
      </w:r>
    </w:p>
  </w:endnote>
  <w:endnote w:type="continuationSeparator" w:id="1">
    <w:p w:rsidR="00EC41C3" w:rsidRDefault="00EC41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F65D05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F65D05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5D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1C3" w:rsidRDefault="00EC41C3">
      <w:r>
        <w:separator/>
      </w:r>
    </w:p>
  </w:footnote>
  <w:footnote w:type="continuationSeparator" w:id="1">
    <w:p w:rsidR="00EC41C3" w:rsidRDefault="00EC41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73F" w:rsidRDefault="008867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88673F">
      <w:rPr>
        <w:rFonts w:ascii="Arial" w:hAnsi="Arial" w:cs="Arial"/>
      </w:rPr>
      <w:t>164/2024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673F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524A3"/>
    <w:rsid w:val="00771188"/>
    <w:rsid w:val="00821C80"/>
    <w:rsid w:val="00861259"/>
    <w:rsid w:val="0088673F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EC41C3"/>
    <w:rsid w:val="00F65D05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113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2024-12-17T07:15:00Z</cp:lastPrinted>
  <dcterms:created xsi:type="dcterms:W3CDTF">2024-12-17T07:16:00Z</dcterms:created>
  <dcterms:modified xsi:type="dcterms:W3CDTF">2024-12-17T07:16:00Z</dcterms:modified>
</cp:coreProperties>
</file>