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5205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5205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605A2" w:rsidRPr="0075205B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75205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75205B" w:rsidTr="00D62E6E">
        <w:tc>
          <w:tcPr>
            <w:tcW w:w="2800" w:type="dxa"/>
            <w:shd w:val="clear" w:color="auto" w:fill="auto"/>
          </w:tcPr>
          <w:p w:rsidR="00D62E6E" w:rsidRPr="0075205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205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5205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520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7520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5205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520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5205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520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5205B" w:rsidTr="00D62E6E">
        <w:tc>
          <w:tcPr>
            <w:tcW w:w="2800" w:type="dxa"/>
            <w:shd w:val="clear" w:color="auto" w:fill="auto"/>
          </w:tcPr>
          <w:p w:rsidR="00D62E6E" w:rsidRPr="0075205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205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520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7520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5205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520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5205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520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75205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605A2" w:rsidRPr="0075205B" w:rsidTr="00F852C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05A2" w:rsidRPr="0075205B" w:rsidRDefault="00B605A2" w:rsidP="00F852C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605A2" w:rsidRPr="0075205B" w:rsidRDefault="00B605A2" w:rsidP="00F852C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5205B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75205B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B605A2" w:rsidRPr="0075205B" w:rsidRDefault="00B605A2" w:rsidP="00F852C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605A2" w:rsidRPr="0075205B" w:rsidRDefault="00B605A2" w:rsidP="00F852C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5205B" w:rsidRDefault="00B605A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2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5205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5205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5205B" w:rsidTr="00D62E6E">
        <w:tc>
          <w:tcPr>
            <w:tcW w:w="2269" w:type="dxa"/>
            <w:shd w:val="clear" w:color="auto" w:fill="auto"/>
          </w:tcPr>
          <w:p w:rsidR="00D62E6E" w:rsidRPr="0075205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5205B" w:rsidRDefault="00B605A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przeglądów i napraw sprzętu i aparatury medycznej</w:t>
            </w:r>
            <w:r w:rsidR="00D62E6E" w:rsidRPr="007520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05A2" w:rsidRPr="0075205B" w:rsidTr="00F852C4">
        <w:tc>
          <w:tcPr>
            <w:tcW w:w="2269" w:type="dxa"/>
            <w:shd w:val="clear" w:color="auto" w:fill="auto"/>
          </w:tcPr>
          <w:p w:rsidR="00B605A2" w:rsidRPr="0075205B" w:rsidRDefault="00B605A2" w:rsidP="00F852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05A2" w:rsidRPr="0075205B" w:rsidRDefault="00B605A2" w:rsidP="00F852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164/2024</w:t>
            </w:r>
          </w:p>
        </w:tc>
      </w:tr>
    </w:tbl>
    <w:p w:rsidR="00BC121E" w:rsidRPr="0075205B" w:rsidRDefault="00B605A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52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52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5205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75205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52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5205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5205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5205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52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52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75205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5205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75205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5205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5205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205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52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52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75205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5205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75205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75205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205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75205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5205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5205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520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5205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5205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75205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5205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75205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5205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5205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5205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5205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5205B" w:rsidTr="00620E37">
        <w:tc>
          <w:tcPr>
            <w:tcW w:w="2660" w:type="dxa"/>
            <w:shd w:val="clear" w:color="auto" w:fill="auto"/>
          </w:tcPr>
          <w:p w:rsidR="00BC121E" w:rsidRPr="007520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75205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5205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52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52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520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7520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5205B" w:rsidRDefault="00844A96" w:rsidP="00B605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2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605A2" w:rsidRPr="00752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752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52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75205B" w:rsidRDefault="00106AC7" w:rsidP="00BC121E">
      <w:pPr>
        <w:rPr>
          <w:rFonts w:ascii="Arial Narrow" w:hAnsi="Arial Narrow"/>
        </w:rPr>
      </w:pPr>
    </w:p>
    <w:sectPr w:rsidR="00106AC7" w:rsidRPr="0075205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27F" w:rsidRDefault="00F2527F">
      <w:r>
        <w:separator/>
      </w:r>
    </w:p>
  </w:endnote>
  <w:endnote w:type="continuationSeparator" w:id="1">
    <w:p w:rsidR="00F2527F" w:rsidRDefault="00F25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20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20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5A2" w:rsidRDefault="00B605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27F" w:rsidRDefault="00F2527F">
      <w:r>
        <w:separator/>
      </w:r>
    </w:p>
  </w:footnote>
  <w:footnote w:type="continuationSeparator" w:id="1">
    <w:p w:rsidR="00F2527F" w:rsidRDefault="00F252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5A2" w:rsidRDefault="00B605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5A2" w:rsidRDefault="00B605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5A2" w:rsidRDefault="00B605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5A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205B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5A2"/>
    <w:rsid w:val="00BC121E"/>
    <w:rsid w:val="00BE6092"/>
    <w:rsid w:val="00BF69A4"/>
    <w:rsid w:val="00C33407"/>
    <w:rsid w:val="00C37CD2"/>
    <w:rsid w:val="00C527C7"/>
    <w:rsid w:val="00C606B9"/>
    <w:rsid w:val="00C6376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2527F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2024-12-17T07:27:00Z</cp:lastPrinted>
  <dcterms:created xsi:type="dcterms:W3CDTF">2024-12-17T07:28:00Z</dcterms:created>
  <dcterms:modified xsi:type="dcterms:W3CDTF">2024-12-17T07:28:00Z</dcterms:modified>
</cp:coreProperties>
</file>