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06D3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06D3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E5E13" w:rsidRPr="00C06D32">
        <w:rPr>
          <w:rFonts w:ascii="Arial Narrow" w:hAnsi="Arial Narrow" w:cs="Arial"/>
          <w:bCs/>
          <w:i w:val="0"/>
          <w:szCs w:val="24"/>
        </w:rPr>
        <w:t>3</w:t>
      </w:r>
      <w:r w:rsidR="007666D6" w:rsidRPr="00C06D3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C06D32" w:rsidTr="00467CA2">
        <w:tc>
          <w:tcPr>
            <w:tcW w:w="2800" w:type="dxa"/>
            <w:shd w:val="clear" w:color="auto" w:fill="auto"/>
          </w:tcPr>
          <w:p w:rsidR="00D520D3" w:rsidRPr="00C06D3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06D3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06D3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06D3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06D3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06D3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06D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06D3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06D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06D32" w:rsidTr="00467CA2">
        <w:tc>
          <w:tcPr>
            <w:tcW w:w="2800" w:type="dxa"/>
            <w:shd w:val="clear" w:color="auto" w:fill="auto"/>
          </w:tcPr>
          <w:p w:rsidR="00D520D3" w:rsidRPr="00C06D3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06D3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06D3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06D3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06D3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06D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06D3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06D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C06D3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06D3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06D3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6D3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06D3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06D3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06D3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06D3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06D3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06D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06D3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06D3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E5E13" w:rsidRPr="00C06D32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06D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C06D32" w:rsidTr="00467CA2">
        <w:tc>
          <w:tcPr>
            <w:tcW w:w="2269" w:type="dxa"/>
            <w:shd w:val="clear" w:color="auto" w:fill="auto"/>
          </w:tcPr>
          <w:p w:rsidR="00D520D3" w:rsidRPr="00C06D3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06D32" w:rsidRDefault="00BE5E1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przeglądów i napraw sprzętu i aparatury medycznej</w:t>
            </w:r>
            <w:r w:rsidR="00D520D3" w:rsidRPr="00C06D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E5E13" w:rsidRPr="00C06D32" w:rsidTr="00F852C4">
        <w:tc>
          <w:tcPr>
            <w:tcW w:w="2269" w:type="dxa"/>
            <w:shd w:val="clear" w:color="auto" w:fill="auto"/>
          </w:tcPr>
          <w:p w:rsidR="00BE5E13" w:rsidRPr="00C06D32" w:rsidRDefault="00BE5E13" w:rsidP="00F852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5E13" w:rsidRPr="00C06D32" w:rsidRDefault="00BE5E13" w:rsidP="00F852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164/2024</w:t>
            </w:r>
          </w:p>
        </w:tc>
      </w:tr>
    </w:tbl>
    <w:p w:rsidR="00DC652A" w:rsidRPr="00C06D32" w:rsidRDefault="00BE5E1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06D3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06D3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06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06D3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06D3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06D3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06D3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C06D3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06D3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06D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06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06D3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06D3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06D3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06D3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C06D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06D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C06D3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06D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06D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06D3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06D3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06D3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06D3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06D3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06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06D3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06D3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06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06D3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06D3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06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06D3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06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06D3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06D3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06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C06D32" w:rsidTr="00467CA2">
        <w:tc>
          <w:tcPr>
            <w:tcW w:w="2660" w:type="dxa"/>
            <w:shd w:val="clear" w:color="auto" w:fill="auto"/>
          </w:tcPr>
          <w:p w:rsidR="00D520D3" w:rsidRPr="00C06D3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06D3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C06D3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C06D3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06D3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C06D32" w:rsidRDefault="00D520D3" w:rsidP="00BE5E1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06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E5E13" w:rsidRPr="00C06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06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06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06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C06D3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06D3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FD6" w:rsidRDefault="00040FD6" w:rsidP="00025386">
      <w:pPr>
        <w:spacing w:after="0" w:line="240" w:lineRule="auto"/>
      </w:pPr>
      <w:r>
        <w:separator/>
      </w:r>
    </w:p>
  </w:endnote>
  <w:endnote w:type="continuationSeparator" w:id="1">
    <w:p w:rsidR="00040FD6" w:rsidRDefault="00040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E13" w:rsidRDefault="00BE5E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6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6D3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E13" w:rsidRDefault="00BE5E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FD6" w:rsidRDefault="00040FD6" w:rsidP="00025386">
      <w:pPr>
        <w:spacing w:after="0" w:line="240" w:lineRule="auto"/>
      </w:pPr>
      <w:r>
        <w:separator/>
      </w:r>
    </w:p>
  </w:footnote>
  <w:footnote w:type="continuationSeparator" w:id="1">
    <w:p w:rsidR="00040FD6" w:rsidRDefault="00040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E13" w:rsidRDefault="00BE5E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E13" w:rsidRDefault="00BE5E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E13" w:rsidRDefault="00BE5E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E13"/>
    <w:rsid w:val="00025386"/>
    <w:rsid w:val="00040FD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5E13"/>
    <w:rsid w:val="00C06D32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2024-12-17T07:15:00Z</cp:lastPrinted>
  <dcterms:created xsi:type="dcterms:W3CDTF">2024-12-17T07:15:00Z</dcterms:created>
  <dcterms:modified xsi:type="dcterms:W3CDTF">2024-12-17T07:15:00Z</dcterms:modified>
</cp:coreProperties>
</file>