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84799" w:rsidRPr="00484799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48479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4799">
        <w:rPr>
          <w:rFonts w:ascii="Arial" w:hAnsi="Arial" w:cs="Arial"/>
        </w:rPr>
        <w:t>Szpital Powiatowy w Limanowej Imienia Miłosierdzia Bożego</w:t>
      </w:r>
    </w:p>
    <w:p w:rsidR="005D05C3" w:rsidRPr="0012157F" w:rsidRDefault="0048479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4799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84799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484799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4799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84799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4799" w:rsidRPr="0012157F" w:rsidTr="00AF1D3B">
        <w:tc>
          <w:tcPr>
            <w:tcW w:w="9104" w:type="dxa"/>
            <w:shd w:val="clear" w:color="auto" w:fill="D9D9D9"/>
          </w:tcPr>
          <w:p w:rsidR="00484799" w:rsidRPr="0012157F" w:rsidRDefault="00484799" w:rsidP="00AF1D3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84799" w:rsidRPr="00094F76" w:rsidRDefault="00484799" w:rsidP="00AF1D3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8479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84799" w:rsidRPr="004B5FB1" w:rsidRDefault="00484799" w:rsidP="00AF1D3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48479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47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wdrożenia elektronicznych zleceń leków na oddziałach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4799" w:rsidRPr="00A2540E" w:rsidTr="00AF1D3B">
        <w:tc>
          <w:tcPr>
            <w:tcW w:w="2269" w:type="dxa"/>
            <w:shd w:val="clear" w:color="auto" w:fill="auto"/>
          </w:tcPr>
          <w:p w:rsidR="00484799" w:rsidRPr="00A2540E" w:rsidRDefault="00484799" w:rsidP="00AF1D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4799" w:rsidRPr="00A2540E" w:rsidRDefault="00484799" w:rsidP="00AF1D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47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NZ-26-2024-87-U-P-L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84799" w:rsidRPr="0048479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4847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8479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08B" w:rsidRDefault="00E4608B" w:rsidP="0038231F">
      <w:pPr>
        <w:spacing w:after="0" w:line="240" w:lineRule="auto"/>
      </w:pPr>
      <w:r>
        <w:separator/>
      </w:r>
    </w:p>
  </w:endnote>
  <w:endnote w:type="continuationSeparator" w:id="0">
    <w:p w:rsidR="00E4608B" w:rsidRDefault="00E460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99" w:rsidRDefault="004847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479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479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99" w:rsidRDefault="004847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08B" w:rsidRDefault="00E4608B" w:rsidP="0038231F">
      <w:pPr>
        <w:spacing w:after="0" w:line="240" w:lineRule="auto"/>
      </w:pPr>
      <w:r>
        <w:separator/>
      </w:r>
    </w:p>
  </w:footnote>
  <w:footnote w:type="continuationSeparator" w:id="0">
    <w:p w:rsidR="00E4608B" w:rsidRDefault="00E460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99" w:rsidRDefault="004847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99" w:rsidRDefault="004847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799" w:rsidRDefault="004847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08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799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608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06A9D5-2625-4FF6-8DCE-E7B8ED0F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BFFD0-0D19-43D7-AB6E-8DE0834E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2024-12-16T09:51:00Z</dcterms:created>
  <dcterms:modified xsi:type="dcterms:W3CDTF">2024-12-16T09:51:00Z</dcterms:modified>
</cp:coreProperties>
</file>