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83F56" w:rsidRPr="00083F56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083F56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83F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wdrożenia elektronicznych zleceń leków na oddziałach Szpitala Powiatowego w Limanowej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83F56" w:rsidRPr="00A2540E" w:rsidTr="00E17114">
        <w:tc>
          <w:tcPr>
            <w:tcW w:w="2269" w:type="dxa"/>
            <w:shd w:val="clear" w:color="auto" w:fill="auto"/>
          </w:tcPr>
          <w:p w:rsidR="00083F56" w:rsidRPr="00A2540E" w:rsidRDefault="00083F56" w:rsidP="00E171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3F56" w:rsidRPr="00A2540E" w:rsidRDefault="00881556" w:rsidP="00E171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NZ-26-2024-87-U</w:t>
            </w:r>
            <w:bookmarkStart w:id="1" w:name="_GoBack"/>
            <w:bookmarkEnd w:id="1"/>
            <w:r w:rsidR="00083F56" w:rsidRPr="00083F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-P-L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83F56" w:rsidRPr="00083F56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83F56" w:rsidRPr="00083F56">
        <w:rPr>
          <w:rFonts w:ascii="Arial" w:hAnsi="Arial" w:cs="Arial"/>
          <w:sz w:val="24"/>
          <w:szCs w:val="24"/>
        </w:rPr>
        <w:t>(</w:t>
      </w:r>
      <w:proofErr w:type="spellStart"/>
      <w:r w:rsidR="00083F56" w:rsidRPr="00083F56">
        <w:rPr>
          <w:rFonts w:ascii="Arial" w:hAnsi="Arial" w:cs="Arial"/>
          <w:sz w:val="24"/>
          <w:szCs w:val="24"/>
        </w:rPr>
        <w:t>t.j</w:t>
      </w:r>
      <w:proofErr w:type="spellEnd"/>
      <w:r w:rsidR="00083F56" w:rsidRPr="00083F56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083F5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83F5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5A59" w:rsidRDefault="00D55A59" w:rsidP="00025386">
      <w:pPr>
        <w:spacing w:after="0" w:line="240" w:lineRule="auto"/>
      </w:pPr>
      <w:r>
        <w:separator/>
      </w:r>
    </w:p>
  </w:endnote>
  <w:endnote w:type="continuationSeparator" w:id="0">
    <w:p w:rsidR="00D55A59" w:rsidRDefault="00D55A5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F56" w:rsidRDefault="00083F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88155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15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15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F56" w:rsidRDefault="00083F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5A59" w:rsidRDefault="00D55A59" w:rsidP="00025386">
      <w:pPr>
        <w:spacing w:after="0" w:line="240" w:lineRule="auto"/>
      </w:pPr>
      <w:r>
        <w:separator/>
      </w:r>
    </w:p>
  </w:footnote>
  <w:footnote w:type="continuationSeparator" w:id="0">
    <w:p w:rsidR="00D55A59" w:rsidRDefault="00D55A5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F56" w:rsidRDefault="00083F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F56" w:rsidRDefault="00083F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F56" w:rsidRDefault="00083F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5A59"/>
    <w:rsid w:val="00025386"/>
    <w:rsid w:val="000423B9"/>
    <w:rsid w:val="00053927"/>
    <w:rsid w:val="00083F56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1556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A59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E8295C8-DDCD-4003-AACC-9E2465241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3</cp:revision>
  <dcterms:created xsi:type="dcterms:W3CDTF">2024-12-11T12:02:00Z</dcterms:created>
  <dcterms:modified xsi:type="dcterms:W3CDTF">2024-12-11T13:50:00Z</dcterms:modified>
</cp:coreProperties>
</file>