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7471" w:rsidRPr="00DF747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F7471" w:rsidRPr="00DF7471">
        <w:rPr>
          <w:rFonts w:ascii="Arial" w:hAnsi="Arial" w:cs="Arial"/>
          <w:sz w:val="24"/>
          <w:szCs w:val="24"/>
        </w:rPr>
        <w:t>(</w:t>
      </w:r>
      <w:proofErr w:type="spellStart"/>
      <w:r w:rsidR="00DF7471" w:rsidRPr="00DF7471">
        <w:rPr>
          <w:rFonts w:ascii="Arial" w:hAnsi="Arial" w:cs="Arial"/>
          <w:sz w:val="24"/>
          <w:szCs w:val="24"/>
        </w:rPr>
        <w:t>t.j</w:t>
      </w:r>
      <w:proofErr w:type="spellEnd"/>
      <w:r w:rsidR="00DF7471" w:rsidRPr="00DF7471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DF747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74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wdrożenia elektronicznych zleceń leków na oddziałach Szpitala Powiatowego w Limanowej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7471" w:rsidRPr="00A2540E" w:rsidTr="00E17114">
        <w:tc>
          <w:tcPr>
            <w:tcW w:w="2269" w:type="dxa"/>
            <w:shd w:val="clear" w:color="auto" w:fill="auto"/>
          </w:tcPr>
          <w:p w:rsidR="00DF7471" w:rsidRPr="00A2540E" w:rsidRDefault="00DF7471" w:rsidP="00E171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F7471" w:rsidRPr="00A2540E" w:rsidRDefault="00D14C4F" w:rsidP="00E171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NZ-26-2024-87-U</w:t>
            </w:r>
            <w:bookmarkStart w:id="1" w:name="_GoBack"/>
            <w:bookmarkEnd w:id="1"/>
            <w:r w:rsidR="00DF7471" w:rsidRPr="00DF74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-P-L</w:t>
            </w:r>
          </w:p>
        </w:tc>
      </w:tr>
    </w:tbl>
    <w:p w:rsidR="00DC652A" w:rsidRPr="00053927" w:rsidRDefault="00DF747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747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F747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0CC" w:rsidRDefault="00B210CC" w:rsidP="00025386">
      <w:pPr>
        <w:spacing w:after="0" w:line="240" w:lineRule="auto"/>
      </w:pPr>
      <w:r>
        <w:separator/>
      </w:r>
    </w:p>
  </w:endnote>
  <w:endnote w:type="continuationSeparator" w:id="0">
    <w:p w:rsidR="00B210CC" w:rsidRDefault="00B210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471" w:rsidRDefault="00DF74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14C4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4C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4C4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471" w:rsidRDefault="00DF74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0CC" w:rsidRDefault="00B210CC" w:rsidP="00025386">
      <w:pPr>
        <w:spacing w:after="0" w:line="240" w:lineRule="auto"/>
      </w:pPr>
      <w:r>
        <w:separator/>
      </w:r>
    </w:p>
  </w:footnote>
  <w:footnote w:type="continuationSeparator" w:id="0">
    <w:p w:rsidR="00B210CC" w:rsidRDefault="00B210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471" w:rsidRDefault="00DF74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471" w:rsidRDefault="00DF74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471" w:rsidRDefault="00DF74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10C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10CC"/>
    <w:rsid w:val="00B62AD0"/>
    <w:rsid w:val="00B77707"/>
    <w:rsid w:val="00BE3BCE"/>
    <w:rsid w:val="00CB29AC"/>
    <w:rsid w:val="00D14C4F"/>
    <w:rsid w:val="00D520D3"/>
    <w:rsid w:val="00D55FC4"/>
    <w:rsid w:val="00D9320D"/>
    <w:rsid w:val="00DC4842"/>
    <w:rsid w:val="00DC587A"/>
    <w:rsid w:val="00DC652A"/>
    <w:rsid w:val="00DE3B21"/>
    <w:rsid w:val="00DE73DD"/>
    <w:rsid w:val="00DF7471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FE7DD2F-8361-4AA9-8282-64F47697F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3</cp:revision>
  <dcterms:created xsi:type="dcterms:W3CDTF">2024-12-11T12:01:00Z</dcterms:created>
  <dcterms:modified xsi:type="dcterms:W3CDTF">2024-12-11T13:49:00Z</dcterms:modified>
</cp:coreProperties>
</file>